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</w:pPr>
      <w:r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hint="eastAsia" w:ascii="方正小标宋_GBK" w:eastAsia="方正小标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2024</w:t>
      </w:r>
      <w:r>
        <w:rPr>
          <w:rFonts w:hint="eastAsia" w:ascii="方正小标宋_GBK" w:eastAsia="方正小标宋_GBK" w:cs="Times New Roman"/>
          <w:sz w:val="32"/>
          <w:szCs w:val="32"/>
        </w:rPr>
        <w:t>年</w:t>
      </w:r>
      <w:r>
        <w:rPr>
          <w:rFonts w:hint="eastAsia" w:ascii="方正小标宋_GBK" w:eastAsia="方正小标宋_GBK" w:cs="Times New Roman"/>
          <w:sz w:val="32"/>
          <w:szCs w:val="32"/>
          <w:lang w:val="en-US" w:eastAsia="zh-CN"/>
        </w:rPr>
        <w:t>8</w:t>
      </w:r>
      <w:r>
        <w:rPr>
          <w:rFonts w:hint="eastAsia" w:ascii="方正小标宋_GBK" w:eastAsia="方正小标宋_GBK" w:cs="Times New Roman"/>
          <w:sz w:val="32"/>
          <w:szCs w:val="32"/>
        </w:rPr>
        <w:t>月</w:t>
      </w:r>
      <w:r>
        <w:rPr>
          <w:rFonts w:hint="eastAsia" w:ascii="方正小标宋_GBK" w:eastAsia="方正小标宋_GBK" w:cs="Times New Roman"/>
          <w:szCs w:val="32"/>
        </w:rPr>
        <w:t>无锡市安全生产三级执法计划安排情况表</w:t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32"/>
              </w:rPr>
              <w:t>无锡市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无锡麦克赛尔能源有限公司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新吴区新区新加坡工业园行创一路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宜兴市九荣特种陶瓷有限公司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宜兴市丁蜀镇潜洛村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无锡市盐业有限公司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新吴区硕放南开路91号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中国航空工业集团公司雷华电子技术研究所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滨湖区建筑西路777号A5一层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无锡市道普威控制索有限公司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无锡市锡山区东港镇东港工业园A区创业路12号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纽维科精密制造江苏有限公司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无锡市惠山区玉祁街道锦祁路1号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江苏永久摩托车科技有限公司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无锡市锡山区羊尖镇工业园A区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江苏远大电缆有限公司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梁溪区广南路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311号401室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江苏耀鑫交通设施有限公司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无锡市滨湖区华庄街道华新村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无锡宝来光学科技有限公司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无锡市锡山区锡北镇新坝村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诺化仕（无锡）制药有限公司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无锡市惠山区洛社镇梅泾村广石路16号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江阴市州禾电子科技有限公司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江阴市顾山镇花园路30号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无锡福尼特数码电子有限公司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无锡市锡山区云林街道尤沈路55号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无锡特邦商业设备制造有限公司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锡山区羊尖镇丽安村冯家桥厂区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宜兴市奥华汽配有限公司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宜兴市和桥镇工业集中区中巷村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无锡力芯微电子股份有限公司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新吴区创业产业园新辉环路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无锡市拓展汽车轴承厂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无锡市惠山区玉祁街道芙蓉村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江阴市新万沅机件有限公司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江阴市夏港街道苏港路220号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中粮麦芽（江阴）有限公司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江阴市萧山路1号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江阴盛达布春法兰有限公司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江阴市周庄镇承西桥路1号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无锡新维特精密机械有限公司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无锡市惠山区洛社镇石塘湾秦巷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江苏德环环保集团有限公司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宜兴市高塍镇杭上村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华星传动科技无锡有限公司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无锡惠山经济开发区堰桥配套区堰翔路8号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无锡市凯源家庭用品有限公司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无锡市锡山经济技术开发区芙蓉中二路498号，无锡市锡山区云林春象路25号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江阴市华凤化工植绒有限公司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江阴市玉门西路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无锡市高润杰化学有限公司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锡山区东港镇新材料产业园锡港南路68号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无锡巨通矿山机械有限公司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无锡惠山经济开发区前洲配套区洛前路9号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无锡市启程科技有限公司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无锡经济开发区高凯路6号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江苏德环环保集团有限公司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宜兴市高塍镇杭上村</w:t>
            </w:r>
          </w:p>
        </w:tc>
      </w:tr>
    </w:tbl>
    <w:p>
      <w:pPr>
        <w:widowControl/>
        <w:jc w:val="left"/>
      </w:pPr>
      <w: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江阴市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江阴百瑞佳塑料科技有限公司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江阴市华士镇工业园共臻路3号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萨驰智能装备股份有限公司江阴分公司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江阴市徐霞客镇马镇环北路178号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江阴市万祥铝业有限公司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江阴市云亭吴巷路1号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江阴市余润长旺铝业有限公司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江阴市周庄镇长寿西张路98号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江阴龙鼎装饰材料有限公司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江阴市周庄镇长寿路277号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江阴市南铝铝业科技有限公司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江阴市华士镇华长路515号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江阴市龙砂铝业有限公司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江阴市华士镇曙新村曙新路(江阴市二大机械有限公司内)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江阴市亿成金属制品有限公司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江阴市祝塘镇工业集中区B区富庄路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江阴特洁橡塑有限公司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江阴市澄江街道金石路89号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江阴市博莱铝业有限公司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江阴市周庄镇砂山大道155号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江阴骏哲轻合金有限公司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江阴市周庄镇长寿西张路98号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江阴华西钢铁有限公司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江阴市华士镇华西村陆瓠西路287号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无锡西城特种船用板有限公司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江阴市夏港街道西城路55号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江阴华润制钢有限公司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江苏省江阴市月城镇北环路58号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江阴市南华冶金机械制造有限公司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江阴市南闸街道观山村南焦路188号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江阴市百强染整有限公司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江阴市顾山镇北国环镇南路188号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无锡富吉通胶带制品有限公司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江阴市祝塘镇金庄村富庄路东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江阴市康利澜染整有限公司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江阴市顾山镇北国锡张路501号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江阴市利港星盛工业用气有限公司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江阴市临港街道西利路235-1号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江阴市正源气体有限公司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江阴市临港新城利港利康东路7号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江阴市天和气体有限公司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江阴市夏港街道景贤路820号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江阴市海欣工业气体有限公司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江阴市华士镇华西工业园环村西路195号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江阴市通达工业气体有限公司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江阴市通达工业气体有限公司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江阴市金马气体有限公司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江阴市青阳镇建工路21号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中国石化燃料油销售有限公司江苏分公司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江阴市江阴高新技术产业开发区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中化道达尔油品有限公司江阴市峭岐加油站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江阴市徐霞客镇长山大道586号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中石化壳牌（江苏）石油销售有限公司江阴璜塘加油站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江阴市徐霞客镇璜塘外环北路16号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中石化壳牌（江苏）石油销售有限公司江阴璜塘水陆加油站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江阴市徐霞客镇璜塘环东路193号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中油锡山石油有限公司江阴璜塘加油站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江阴市徐霞客镇璜塘青霞路526号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江苏嘉盛新材料有限公司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江阴市滨江西路1313号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汉邦（石化）江阴有限公司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江阴市滨江西路1208号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江苏澄星磷化工股份有限公司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江阴市梅园大街618号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江阴江化微电子材料股份有限公司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江阴市周庄镇长寿云顾路581号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中油锡山石油有限公司江阴北潮河路便利加油点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江阴市北潮路3号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中国石油天然气股份有限公司江苏无锡江阴黄田港加油站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江阴市滨江西路1号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江阴市南城供油有限公司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江阴市澄江街道谢北村梅园大街358号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中国石油天然气股份有限公司江苏江阴梅园加油站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江阴市站西路233号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中国石油天然气股份有限公司江苏无锡江阴顾北加油站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江阴市顾山镇锡张路208号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中国石化销售有限公司江苏江阴顾山加油站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江阴市顾山镇云顾路392号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中石化壳牌(江苏)石油销售有限公司江阴北国加油站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江阴市顾山镇北国老锡张路93号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中国石化销售股份有限公司江阴沙锡加油站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江阴市顾山镇北国锡张公路897号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江阴市金玛油品供应有限公司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江阴市月城镇水韵路20号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中国石化销售股份有限公司江苏江阴月山加油站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江阴市月城镇月山路51号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江阴市高新管件有限公司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江阴市创新大道298号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江阴市广隆服饰有限公司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江阴市城东街道金山路312号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江阴市龙腾管件有限公司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江阴市东盛路37号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江阴市华丽涂装有限公司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江阴市城东街道安全路17-1号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江苏雷博微电子设备有限公司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江阴市金山路201号创智园数码港A座一楼东南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江苏龙山管件有限公司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江阴市澄张路308号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江阴市圣火热处理有限公司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江阴市城东街道中南路3号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江苏艾肯机械装备有限公司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江阴市城东街道山观南街9号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江阴市全盛自动化仪表有限公司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江阴市金山路128号金山智造科技园20幢102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江阴市艾迪电器科技有限公司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江阴市新园路18号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江阴市百胜纺织机械有限公司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江阴市新园路1号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江阴市卫元机械厂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江阴市新华路293号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江阴和宇船舶工程有限公司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江阴市东外环路267号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江阴市长山特种钢绳厂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江阴市东外环路267号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江阴市君鹏磨料磨具有限公司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江阴市澄江街道斜泾村斜泾路45号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江阴市圣嘉林广告有限公司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江阴市斜泾村郭家村137号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江阴钱雨服饰有限公司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江阴市斜泾村郭家村137号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江阴市澄江街道常青工艺相框零售店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江阴市斜泾村郭家村137号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无锡铭匠道具有限公司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江阴市斜泾村郭家村137号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江阴华耀锻造有限公司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江阴市南闸街道工农路9号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江阴市云乾电器有限公司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江阴市南闸街道老锡澄路106号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江阴九铖电器有限公司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江阴市南闸街道宏图路25号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江阴市久多机械设备有限公司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江阴市南闸街道南焦路258号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江阴市广宇钢结构有限公司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江阴市南闸街道锡澄路307号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江阴力邦起重机械有限公司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江阴市南闸街道泾西路19号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江阴市江南纺印机械有限公司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江阴市南闸街道开锦路23号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江阴鸿盛铸材有限公司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江阴市南闸街道开南路9号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江阴圆方机械制造有限公司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江阴市南闸街道开泰路8号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江阴塞特精密工具有限公司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江阴市南闸街道锡澄路888-1号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江阴艾力特机械制造有限公司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江阴市南闸街道开泉路5号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江阴市苏银牛仔布业有限公司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江阴市云亭街道建设路62号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江阴市协超织染有限公司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江阴市云亭街道建设路53号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江阴宇博金属精密制造有限公司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江阴市云亭街道沈家浜路35号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江阴宇博科技有限公司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江阴市云亭街道大园里路18号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江苏科茂新材料科技有限公司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江阴市云亭街道松文头路5号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江阴市瀚金木业有限公司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江阴市澄杨路538号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特耐王三协纸业（江阴）有限公司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江阴市云亭街道松文头路2号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江阴市海源染织有限公司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江阴市云亭街道佘城村沟西49号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江阴市飘丽依服饰有限公司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江阴市警民路21号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江阴市强力纺织有限公司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江阴市镇澄路771号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江阴市如意岛橱柜有限公司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江阴市葫桥村蔡家埭31号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江阴皓能环保回收有限公司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江阴市景贤路768号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江阴市双烽板式换热器有限公司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江阴市镇澄路238号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江阴市特硕机械有限公司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江阴市茅场里路10号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江阴市天润新型建材有限公司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江阴市景贤西路806号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江苏沃玛家具有限公司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江阴市芙蓉大道西段179号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江阴市天协纺织有限公司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江阴港城物流有限公司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江阴市申港街道于门村孟家店78号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江阴市环宇汽车部件有限公司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江阴市申港街道申泰路85号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江苏宏达仪表科技有限公司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江阴市临港街道镇澄路1059号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江阴市正盛机械制造有限公司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江阴市临港街道于门村钱家庄68号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江阴固德管件有限公司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江阴市临港街道移山路25号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江阴江信电机材料有限公司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江阴市临港街道于门村孟家店128号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江阴市大桥电气设备有限公司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江阴市临港街道于门村钱家庄65号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江阴市兴源家用电器配件有限公司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江阴市临港新城申港镇澄路1978号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江阴新长机械配件有限公司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江阴市申港街道申南村张家桥工业路298号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江阴市瑞洋金属制品有限公司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江阴市申港街道亚包大道127号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江阴市兴鲁空气分离设备有限公司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江阴市利港街道龙港路1-1号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江阴苏凯机械制造有限公司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江阴市利港街道贵宾路38号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江阴市克林净化工程有限公司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江阴市利港街道西利路215号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江阴市莱尔机械有限公司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江阴市利港街道滨江西路915号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江阴奇南机械有限公司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江阴市利港街道镇澄路2558号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江阴市崎美机械有限公司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江阴市利港街道利康东路15号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江阴市柏冉家具有限公司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江阴市石庄花港东路15号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江苏东方美瑞家具有限公司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江阴经济开发区石庄园区花港东路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江苏艾沐柒柒科技有限公司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江阴经济开发区石庄园区花港东路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江阴市宏仁机械有限公司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江阴市石庄私营工业园兴隆路6号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江阴市禾圣装饰材料有限公司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江阴市璜土镇璜石路91-1号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无锡市天牛智能装备有限公司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江阴市镇北路1号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江阴市宝强包装有限公司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江阴市璜石路93号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江苏越澄净化空调设备有限公司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江阴市石庄大坎路北(原大坎小学内)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江苏金峰月城水泥有限公司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江阴市月城镇环山路21号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江阴市乾鑫金属制品有限公司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江阴市月城镇月山路160号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江苏秋林港机有限公司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江阴市月城镇工业园区创新路北月城月翔路30号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江阴申海玻璃钢有限公司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江阴市月城镇北环路38号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江阴国新铸造有限公司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江阴市月城镇月桐路121号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江阴市一华纸塑包装材料有限公司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江阴市月城镇冯径路5号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江阴市东霖塑业有限公司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江阴市月城镇双泾村湾河头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江阴市鼎华橡塑制品有限公司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江阴市月城镇月冯路29号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无锡熠卿锋金属科技有限公司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江阴市青阳镇润阳路28号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无锡特电电力电容器有限公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江阴市青阳镇华澄路5号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无锡沃尔德轴承有限公司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江阴中越达五金塑料有限公司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江阴市青阳镇工业园区华澄路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江阴市友邦家居用品有限公司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江阴中恒科技有限公司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江阴市青阳镇锡澄路1323号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江阴市源通高压电器有限公司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江阴华诚汽车内饰件有限公司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江阴市青阳镇锡澄路1323号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江阴精细化工机械有限公司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江阴市青阳镇锡澄路1490号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江苏森森水族用品有限公司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江阴市青阳工业园区B-5区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江阴长洪工业用品制造有限公司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江阴市徐霞客镇璜塘工业园区外环南路16号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江阴市永嘉铝业有限公司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江阴市徐霞客镇璜塘凤凰路3号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江苏霞客钢模制造有限公司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江阴市徐霞客镇璜塘中路105号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江苏今朝装饰材料有限公司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江阴市徐霞客镇璜塘工业园区凤凰路18号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同丰盛包装（无锡）有限公司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江阴市徐霞客镇璜塘中盛路1号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江阴市晟利特新能源有限公司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江阴市徐霞客镇峭岐工业园区人民路86号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金多邦成套机械设备（江苏）有限公司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江阴市徐霞客镇峭岐中山路198号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江阴林格科技有限公司（无锡检查）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江阴市徐霞客镇峭岐迎宾大道41号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江阴市月月红袜业有限公司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江阴市徐霞客镇峭岐创业路31-1号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江阴市天和印染有限公司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江阴市徐霞客镇峭岐创业路8号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江阴市荣达压铸有限公司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江阴市徐霞客镇北渚村北绛215号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江阴威特力液压机械有限公司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江阴市徐霞客镇马璜路580号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江阴市铠晨铸造有限公司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江阴市徐霞客镇阳庄村前马桥49-2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江阴市全顺金属制品有限公司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江阴市徐霞客镇阳庄村北庄91号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江阴金茂铝塑板有限公司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江阴市华士镇勤丰路939号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江阴市鼎祺金属制品有限公司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江阴市华士镇海达路78号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江阴市盛鑫金属制品有限公司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江阴市华士镇澄鹿路16号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江阴市峰维汽配有限公司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江阴市华士镇澄鹿路219号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江阴铧隆不锈钢管配件有限公司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江阴市华士镇陆桥共臻路5号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江阴市全佳生物科技有限公司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江阴市华士镇华西二村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江阴市全顺纺织有限公司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江苏康雅纱业有限公司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江阴市华士镇陆桥陆南工业园1-1号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江阴市广业纺织有限公司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江阴市华士镇海达路1号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江阴隆希色纺有限公司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江阴市华士镇华西工业园区苗泾路1号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江阴华西华新针织品有限公司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江苏省江阴市华士镇华西村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江阴市凯泉针纺印染有限公司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江阴市周庄镇山泉路66号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江阴市林场铸锻有限公司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江阴市周庄镇倪家巷周山路261号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江阴市明达染整有限公司第八分公司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江阴市周庄镇周西村龙腾路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江阴市培豪纺织有限公司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江阴市周庄镇长南村长荣路92号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江阴航海纺织铸造有限公司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江阴市周庄镇倪宏路28号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江阴市宏亿金属铸造有限公司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江阴市周庄镇周山路239号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江阴市华中精密铸造工艺品有限公司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江阴市周庄镇洪塔路12号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江阴市永发铸造有限公司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江阴市周庄镇洪塔路23号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江阴市周庄镇陶城村路口桥93号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江阴市健盛有色金属加工有限公司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江阴市周庄镇周西村宦巷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江阴市博冶五金铸造有限公司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江阴市澄杨路1568号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江阴市健昌铸造有限公司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江阴市澄杨路1566号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江阴市浩众纺织有限公司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江阴市周庄镇倪家巷村前门路28号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江阴市恒东法兰有限公司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江阴市周庄镇陶城村曙光路33号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江阴市泓浩装饰材料有限公司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江阴市周庄镇周庄村承西桥路5号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江阴市双球铸造机械有限公司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江阴市周庄镇宗言村伞湖公寓旁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江阴市振新毛条有限公司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江阴市新桥镇博园路2号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江阴市金舜江服饰有限公司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江阴市新桥镇新华路9号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江阴宏博石油机械有限公司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江阴市新桥镇新杨路12号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江阴绮泰纺织有限公司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江阴市新桥镇西园路8号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江阴市邦泰金属制品有限公司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江阴市新桥镇锦园路18号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江阴市新一派服饰有限公司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江阴市长泾镇建工路6号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江阴市安巷环保塑木新材料有限公司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江阴市长泾镇长东村安巷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江阴市晟泰服装检品有限公司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江阴市长泾镇富园路5号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江阴市长泾明星塑料制品厂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江阴市长泾镇工业园区西区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江阴市强盛车辆附件有限公司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江阴市长泾镇蒲市村范庄工业区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江阴伟康纺织有限公司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江阴市长泾镇蒲市村庵后头2号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江阴市全益纺织有限公司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江苏双磊服饰有限公司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江阴市长泾镇聚谊路1号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江阴市荣泰车业部件有限公司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江阴市长泾镇西园路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江阴市海宸复合布有限公司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江阴市进而扬机械有限公司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江阴市国新路45号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江阴市思维达印染有限公司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江阴市东岐村冯家堂1号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江阴市仕旋机械有限公司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江阴市北国锡张公路758号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江阴市浩天舟服饰有限公司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江阴市解放村兴园路11号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江苏法孚莱工业智能装备有限公司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江阴市解放村西路15号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江阴市羽项电子有限公司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新龚村华源路88号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江阴市诚兴铝业有限公司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红豆村古塘巷186号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江阴市顾山标准件厂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江阴市红豆古塘村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江阴市新丰制衣有限公司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江阴市祝塘镇人民路8号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江阴市林鹤针织印染厂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江阴市祝塘河湘村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江阴华顺染色有限公司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江阴市祝塘文林富顺村圩田村88号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江阴环球服装有限公司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江阴市祝塘镇文南路109号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江苏圣澜服饰创意有限公司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江阴市祝塘镇新庄路2号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江阴市锦熙服饰有限公司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江阴市钰烨服饰有限公司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江阴市祝塘镇文林环西路15-3号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江阴市利鹰服饰有限公司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江阴市祝塘镇文林环西路21-1号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江阴市月顺针织服装有限公司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江阴市瑰宝针织服装厂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江阴市祝塘镇人民路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江阴市申达针织厂有限公司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江阴市祝塘镇人民北路13号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江阴市云泰针织厂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江阴市祝塘镇建南路1-8号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宜兴市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江苏鹏鹞药业有限公司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江苏科创石化有限公司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江苏卡欧化工股份有限公司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宜兴市新力管业有限公司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宜兴市绿州环境科技有限公司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江苏鑫源生化科技发展有限公司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江苏雷蒙新材料有限公司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江苏先科半导体新材料有限公司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无锡市晶科化工有限公司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江苏新长峰线缆有限公司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宜兴市迪豪木业有限公司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江苏昌吉利新能源科技有限公司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江苏迈量板业有限公司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江苏华宜针织有限公司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宜兴市亚通集装箱配件有限公司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江苏汉光实业股份有限公司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宜兴市金叶工程塑料有限公司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宜兴市中游蓬业有限公司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宜兴金马消防器材有限公司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宜兴市新晨碳素炉料有限公司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江苏钜沣科技有限公司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宜兴市江山生物科技有限公司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江苏山水半导体科技有限公司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江苏本研机械制造有限公司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泰富隆防腐科技（无锡）有限公司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无锡市锴航电缆有限公司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派尔实验装备有限公司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宜兴市吉泰电子有限公司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宜兴市惠源电子科技有限公司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江苏省宜兴非金属化工机械厂有限公司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宜兴市丁山耐火器材有限公司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无锡金鲤陶瓷有限公司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宜兴嘉鼎包装材料有限公司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宜兴市南游篷业有限公司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宜兴市中建纺织厂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宜兴市鸿业永盛纺织有限公司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宜兴市金来纺织有限公司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宜兴市国华织造有限公司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江苏德彦环保设备有限公司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江苏辉宏信科技有限公司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宜兴市大金铜业有限公司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宜兴市海天环保有限公司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无锡市瑞卡迪液压科技有限公司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宜兴市大平电力设备有限公司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无锡金杰中盛生物科技有限公司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江苏西姆克机械有限公司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宜兴市中电耐磨耐火科技有限公司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宜兴市顺昌提花布有限公司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无锡翱翔环保机械有限公司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宜兴市新景纸业有限公司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宜兴市汇富荣木业有限公司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无锡市恩瑞气体设备有限公司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江苏汉田机械工业有限公司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开发区军民融合产业园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宜兴市鑫煜科技有限公司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开发区军民融合产业园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江苏绿景环保设备有限公司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开发区边庄村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江苏康奥建材科技有限公司宜兴分公司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新庄街道新塍社区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无锡居格屋金属制品有限公司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新庄街道新塍社区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无锡美克丝超细纤维织品有限公司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宜兴市新秀橡塑有限公司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宜兴市呈龙涂料机械有限公司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芳桥街道屺山村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无锡市德林环保工程有限公司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芳桥街道屺山村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无锡上通轴承有限公司宜兴分公司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江苏晟夼工程机械有限公司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宜兴市友联包装印务有限公司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新街街道岳东路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宜兴市富斯达食品有限公司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新街街道富康路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江苏创利源装配式建筑工程有限公司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新街街道百合工业园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无锡光普电子有限公司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新街街道归径村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宜兴环科园方记食品厂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新街街道茶林场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江苏宜源电力设备有限公司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新街街道环科园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江苏中瓷陶瓷科技有限公司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丁蜀镇川埠村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宜兴市华联泵阀有限公司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丁蜀镇洛涧村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宜兴市锦华机械制造有限公司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宜兴市安宜瓷业科技有限公司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丁蜀镇川埠村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宜兴市华兴锅炉密封节能有限公司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丁蜀镇张泽村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宜兴市华宇电阻厂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丁蜀镇蜀山社区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宜兴市勇氏竹木研究所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丁蜀镇任墅村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江苏弘永良机械科技有限公司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官林镇工业A区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宜兴市方盛塑料制品有限公司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官林镇前城村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无锡市久旺电缆有限公司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官林镇官张公路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宜兴市全满成金属材料有限公司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官林镇丰义村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宜兴市恒慧昌机械制造有限公司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官林镇工业C区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宜兴生凯科技有限公司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官林镇新官西路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江苏博越电缆科技有限公司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官林镇东尧村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无锡市浦丰电线电缆有限公司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官林镇东尧村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宜兴市官林镇华普塑机厂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官林镇凌霞南路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无锡市特驰金属有限公司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官林镇大埝村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无锡市恒新建材有限公司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宜兴富扬机械有限公司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高塍镇高遥村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江苏乾源环保科技有限公司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江苏碧馨水处理设备有限公司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江苏普利斯环保科技有限公司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高塍镇高塍社区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江苏八达科技股份有限公司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无锡国晗环保设备有限公司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江苏宜星星晨环境工程有限公司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高塍镇塍西村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无锡市威昌科技有限公司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宜兴市海蓝净化设备有限公司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江苏禄钧环保工程有限公司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宜兴市振华电子陶瓷有限公司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和桥镇西锄村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宜兴市豪强电源有限公司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宜兴市敏晨塑业有限公司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和桥镇福巷桥村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宜兴市普信达集装袋有限公司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和桥镇福巷桥村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宜兴市恒通塑业有限公司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和桥镇福巷桥村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无锡翀晟精科技有限公司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徐舍镇模架园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聚鑫精密模架科技江苏有限公司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徐舍镇模架园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宜兴市耀华橡胶有限公司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徐舍镇宜丰村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宜兴市合富精密模具配件有限公司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宜兴市宏瑜机械配件有限公司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宜兴市建强机械设备有限公司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江苏科鼎鑫数控设备有限公司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徐舍镇南星村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宜兴市新龙布铗链条有限公司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徐舍镇洴浰村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无锡市铁鑫耐火材料有限公司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徐舍镇邮堂村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宜兴市三丰机械有限公司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周铁镇棠下村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江苏信昌电子技术有限公司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周铁镇周铁村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宜兴市大宏热工科技有限公司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周铁镇东湖村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无锡鑫润环保设备有限公司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周铁镇东湖村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宜兴市润达制冷设备有限公司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宜兴市恒蓝废气净化有限公司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宜兴市鹏跃机械制造有限公司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无锡宏宇包装制品有限公司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万石镇大尖村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无锡市特苏坦净化设备有限公司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宜兴市宏盛塑胶有限公司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万石镇大尖村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宜兴市铂威精密机械有限公司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无锡广尔泰动力机械有限公司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江苏宙泽塑业有限公司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万石镇大尖村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宜兴市凤兰机械有限公司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无锡市多正威新材料科技有限公司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宜兴市宇龙科技有限公司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张渚镇善卷村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宜兴市华宇未来电子有限公司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张渚镇善卷村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无锡方凌试验设备有限公司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张渚镇善卷村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江苏瑞恒创新光电子科技有限公司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张渚镇善卷村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无锡德玛柯重工有限公司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张渚镇善卷村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无锡润欧纺织科技有限公司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太华镇桥涯村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宜兴市宸予纺织有限公司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太华镇振华路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宜兴市宏宇绢绵纺织有限公司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太华镇振兴路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宜兴市华昌纺织厂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太华镇胥锦村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无锡市宇辉电缆有限公司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新建镇南塘村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宜兴市国昌轧辊有限公司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新建镇南塘村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宜兴市大新纺织有限公司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新建镇新建村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无锡森腾科技有限公司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杨巷镇兴业大道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无锡朗浩新能源有限公司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杨巷镇新芳工业区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宜兴壹轩包装设计有限公司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西渚镇西渚村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宜兴市顺盛纺织有限公司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西渚镇白塔村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宜兴市润成纺织有限公司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西渚镇五圣村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宜兴市灵峰焊接机械有限公司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湖㳇镇东兴村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宜兴市欧达亚有限公司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湖㳇镇大东村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江苏安森源通讯科技有限公司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湖㳇镇东兴村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宜兴市瑞龙陶瓷有限公司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宜城街道南园村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宜兴市四方陶瓷有限公司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宜城街道南园村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ascii="Times New Roman" w:hAnsi="Times New Roman" w:eastAsia="方正仿宋_GBK" w:cs="Times New Roman"/>
                <w:szCs w:val="32"/>
              </w:rPr>
              <w:t>梁溪</w:t>
            </w:r>
            <w:r>
              <w:rPr>
                <w:rFonts w:hint="eastAsia" w:ascii="Times New Roman" w:hAnsi="Times New Roman" w:eastAsia="方正仿宋_GBK" w:cs="Times New Roman"/>
                <w:szCs w:val="32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无锡泰科勒精密机械有限公司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无锡威斯泰康科技有限公司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无锡新生代纺织机械有限公司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无锡市儒文化办公用品贸易有限公司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无锡奥菲得机械科技有限公司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无锡成诺精密机械有限公司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无锡伏尔加包装材料有限公司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无锡光一光轴制造有限公司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无锡市科士特安全设备有限公司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无锡市赛文特电子设备有限公司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无锡市祥日机械设备有限公司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无锡市芯海微电子科技有限公司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无锡嘉明纳纺织品有限公司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严家棚底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无锡天源针织有限公司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凤翔北路27号-4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无锡市诺尔德物资有限公司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无锡凯途生物技术有限公司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无锡苏宁商业管理有限公司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无锡元鼎丰商贸有限公司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西新街18号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无锡市湖景实验仪器有限公司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五里新村100-1号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无锡恒之爱健康管理有限公司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五爱北路58号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清名桥街道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无锡市联合恒洲化工有限公司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无锡市清扬路123-508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清名桥街道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无锡市恒懋科贸有限公司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无锡市清扬路123号-509室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北大街街道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中设无锡机械设备工程有限公司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无锡市解放东路1008号1101、1102、1103室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北大街街道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无锡瀚脉科技发展有限公司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无锡市解放东路1008号1815室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北大街街道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无锡市博奥斯新材料有限公司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无锡市梁溪区金太湖国际城1429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广益街道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无锡市群毅精工机械有限公司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马古桥工业园16号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无锡市中鑫工贸有限公司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无锡市华荣路9号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无锡市华源泵业制造有限公司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扬名高新技术产业园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无锡西佩意电子有限公司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无锡市南湖大道503-5号1、2楼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无锡芯坤电子科技有限公司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下甸桥南堍C栋1层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无锡市凯富瑞克精密量仪有限公司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金山四支路20号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江苏芯萍电子科技有限公司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金山三支路19号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无锡市天使制衣厂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杨岸路190-16-6楼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无锡蕴加纺织科技有限公司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会北路28-84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无锡轻大食品装备有限公司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凤翔北路15号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无锡丰博服饰有限公司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神洲汽车城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瞻江街道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无锡一线天针纺织品有限公司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锡澄路295号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瞻江街道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无锡恩测智能科技有限公司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无锡市梁溪区优谷商务园20-1012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="-566" w:leftChars="-177"/>
        <w:jc w:val="center"/>
        <w:textAlignment w:val="center"/>
        <w:rPr>
          <w:rFonts w:hint="eastAsia" w:ascii="Times New Roman" w:hAnsi="Times New Roman" w:eastAsia="方正仿宋_GBK" w:cs="Times New Roman"/>
          <w:kern w:val="2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锡山区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无锡市尧舜精铸阀门厂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锡山区鹅湖镇甘露工业园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无锡市堡明精密铸造有限公司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锡山区鹅湖镇（甘露）蔡湾村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无锡市顾嘉木业有限公司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锡山区厚桥谢埭荡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上海工业锅炉（无锡）有限公司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锡山经济技术开发区安泰一路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无锡源祾机械有限公司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锡山区羊尖镇机械装备产业园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江苏宝力轧辊有限公司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锡山区羊尖镇机械装备产业园胶阳路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139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新蕾车业无锡有限公司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锡山区羊尖镇机械装备产业园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江苏银羊不锈钢管业有限公司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宝玛医疗科技（无锡）有限公司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锡山区羊尖镇南村村彭家塘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江苏隆达超合金股份有限公司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无锡市锡山区安镇街道翔云路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江苏隆达超合金航材有限公司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无锡市锡山区安镇街道翔云路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无锡市康发家具有限公司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锡山区锡北镇八士劲丰村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无锡市于氏家具有限公司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无锡市锡山区锡北镇工业园区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1F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南跨路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无锡市永盛金属拉丝厂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锡山区锡北镇八士芙蓉桥堍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无锡仁爱精密带钢有限公司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无锡市锡山区锡北镇周家阁村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无锡红蝶线业有限公司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无锡市锡山区锡北镇张泾锡港东路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恩欧凯（无锡）防振技术有限公司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无锡市锡山经济开发区云林街道春晖东路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无锡市宏达铸造有限公司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无锡市锡山区东亭镇合心路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无锡恒博纺织有限公司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无锡市锡山区东北塘裕巷村（无锡恒田纺织品有限公司内）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无锡天隆盛金属制品有限公司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无锡市锡山区东北塘欣隆路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无锡恒隆纺织品有限公司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无锡市锡山区东北塘农石路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无锡市宇寿医疗器械有限公司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无锡市锡山区东北塘镇农坝村农新河路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无锡锡山安达防爆电气设备有限公司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无锡市锡山区东北塘正阳村西新路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无锡市安能滑触电器有限公司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无锡市锡山区东北塘镇农坝村农坝小学路南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无锡弘鑫磁业有限公司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无锡市锡山区东北塘镇农坝村农新路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无锡市嘉楠机械厂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无锡市锡山区东北塘锦阳村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无锡东球皮塑制品有限公司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无锡市锡山区东北塘市镇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无锡市锦业橡胶模具厂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无锡市锡山区东北塘锡港路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无锡市俊晨包装用品有限公司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无锡市锡山区东北塘镇农坝村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锡山区云林千色花橱柜加工厂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兴塘路258号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无锡永易纺织科技有限公司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芙蓉三路108号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无锡新一诚服装科技有限公司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合心路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无锡尚瑞纸业有限公司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芙蓉中三路107-2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无锡希雅图涂装技术有限公司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芙蓉二路298号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阿尔特斯橡胶密封件（无锡）有限公司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万全路30号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中邦制衣（无锡）有限公司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芙蓉中二路115号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东工纺织品（无锡）有限公司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芙蓉中一路169号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无锡市金茂宠物用品有限公司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锡虞路1009号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无锡谷德维斯纺织品有限公司锡山分公司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芙蓉一路177号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无锡东谷工程科技有限公司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蓉阳变路3号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辉城（无锡）电子有限公司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春晖东路148号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无锡市天姿印刷有限公司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芙蓉一路121号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无锡博尔日化工有限公司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芙蓉桥堍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无锡景兴纸业有限公司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无锡市锡山区鹅湖镇鹅湖工业园B区5号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苏州市华腾纸木包装有限公司无锡分公司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无锡市锡山区鹅湖镇新园路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无锡金正机械有限公司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锡山区鹅湖镇张马桥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无锡市范达塑料厂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无锡市锡山区鹅湖镇甘露蔡湾工业园2区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无锡市凯悦电源配件有限公司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无锡市锡山区鹅湖镇翰林路39-2号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无锡市锦忠彩印厂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锡市锡山区甘西路888号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无锡卡路尼服装股份有限公司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无锡市锡山区新园路99号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无锡市丽琪满科技有限公司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无锡市锡山区鹅湖镇群联村谢埭荡2号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无锡市大业车轮有限公司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无锡市锡北镇八士工业园区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无锡市君成烘漆厂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无锡市旺顺车辆配件厂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无锡市锡山区锡北镇光明村汤家里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无锡市顺里有色铸件厂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锡山区张泾镇新明村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无锡茂业环保科技有限公司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无锡市锡山区锡北镇工业园区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1F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南跨路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无锡汇宸制衣有限公司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无锡市锡山区锡北镇八士芙蓉桥堍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无锡东英电子有限公司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无锡市锡山区锡北镇新坝村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无锡市正达油箱制造有限公司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锡山区锡北镇新明村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无锡市鑫宏印刷有限公司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锡山区锡北镇泾西村杜村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无锡爱姆迪环保科技有限公司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无锡市锡山区锡北镇泾瑞路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江苏嗯哇科技有限公司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江苏省无锡市锡山区锡北镇泾瑞路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无锡大不同红木家具厂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锡山区锡北镇八士村金桥南路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无锡金宸嘉电动科技有限公司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锡山区安镇街道大成工业园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无锡市同洲车辆附件有限公司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锡山区安镇街道大成工业园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C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无锡率隆热能科技有限公司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安镇街道胶阳路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2900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无锡市帝佳电动车有限公司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安镇街道大成工业园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区商盛路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无锡赛克车业有限公司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安镇街道锡沪路口（众星内）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无锡市超元车辆配件有限公司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无锡市锡山区厚桥街道锡沪东路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88-2J-409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无锡振卓减震器有限公司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无锡市锡山经济技术开发区厚桥街道嵩山村厚嵩西路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无锡昶一顺科技有限公司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无锡市锡山经济技术开发区厚桥街道中心路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26-2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无锡市宇润不锈钢制品加工厂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锡山区安镇镇厚桥中心路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无锡南博车辆配件有限公司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无锡市锡山区厚桥街道中心路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无锡市博阳模具科技有限公司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无锡市锡山区厚桥街道盛安工业园区厚鸿路锡金锅炉厂内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无锡市鸿泰车辆配件厂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无锡市锡山区厚桥街道嵩山村建材厂路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江苏君强科技有限公司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无锡市锡山经济开发区春晖东路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无锡锡莱杰智能设备有限公司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江苏无锡锡山区厚桥中心路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无锡迈呗科技有限公司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无锡市锡山区厚桥街道嵩山工业园区建材路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江苏联美工业标识科技有限公司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羊尖工业园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无锡市天扬金属制品有限公司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南丰村羊高路（南丰村农贸市场对面）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无锡市新开元金属制管有限公司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龙凤巷村建材码头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无锡冉华科技有限公司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羊尖镇天佑路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无锡市惠浩塑胶机械有限公司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工业园区金钧炉料内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无锡市致达电气有限公司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南村村羊勤路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无锡祥玉机械科技有限公司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无锡市锡山区羊尖厚新路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无锡市振华漆包线厂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锡山区东港镇东升村下庄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无锡市琪悦金属制造有限公司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锡山区东港镇新巷村健康路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无锡贝之怡食品有限公司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东港镇东港工业园区怀仁路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C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无锡市乾丰制衣厂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锡山区东港镇港下科技经济园区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无锡市博洋五金有限公司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锡山区东港镇港东村港王路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无锡杰威迩汽车内饰件厂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锡山区东港镇东湖塘阳光工业园区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无锡市美泰金属制品有限公司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锡山区东港镇东二线水利新村东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150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无锡市锡山区港下金三角喷涂厂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锡山区东港镇港下冯家巷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昊辰（无锡）塑业有限公司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锡山区东港镇金港大道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邦威防护科技股份有限公司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锡山区东港镇湖塘桥村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无锡汇普电子有限公司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锡山区东港镇工业园区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锡山区东港博品木业厂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锡山区东港镇里国西村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创达工业科技（无锡）有限公司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锡山区东亭街道二泉中路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洛朗科技（无锡）有限公司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东亭街道柏庄南路嘉柏大厦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709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无锡北方化学工业有限公司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锡山区东亭春潮中路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惠山区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无锡嘉龙铜业有限公司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无锡启明包装材料有限公司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无锡市惠山区堰桥街道长安城塘村678号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无锡市锡杉电机制造有限公司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无锡市惠山区堰桥街道西业路9号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无锡江海彩色印刷有限公司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无锡市惠山区生科路6号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无锡振达印染有限公司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无锡市惠山区洛社镇石塘湾天授村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无锡市金锋印染有限公司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无锡市惠山区洛社镇石塘湾五村大桥堍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无锡市碧海纺织品有限公司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无锡市惠山区洛社镇石塘湾贝沙桥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无锡市双源印染有限公司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无锡市惠山区洛社镇石塘湾工业园区内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无锡圣大印染有限公司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无锡市惠山区洛社镇石塘湾工业园内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无锡市方圆印染有限公司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无锡市惠山区洛社镇石塘湾陡门村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无锡金门印染有限公司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无锡市惠山区洛社镇石塘湾陡门村开发路2号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无锡市天佳纺织品有限公司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无锡市惠山区前洲街道北七房村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无锡通洲印染有限公司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无锡市惠山区前洲街道西塘村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无锡市腾达纺织印染设备有限公司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无锡市惠山区前洲街道西塘村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无锡特耐防腐科技有限公司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无锡惠山经济开发区前洲配套区兴石路15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无锡万里滚动轴承有限公司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无锡市博特电器有限公司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无锡惠山经济开发区玉祁配套区祁北路127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无锡润久天机械有限公司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无锡惠山经济开发区玉祁配套区北工二路1号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无锡锦绣轮毂有限公司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无锡市惠山区玉祁街道锦祁路19号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无锡永发电镀有限公司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无锡市惠山区洛社镇杨市工业园区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无锡日矿富士精密加工有限公司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无锡市惠山区无锡金属表面处理科技工业园区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无锡光旭新材料科技有限公司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无锡市惠山经济开发区洛社配套区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无锡维科瑞表面处理有限公司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无锡市惠山区金属表面处理科技工业园区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无锡艾梭机械有限公司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无锡市惠山区惠畅路82号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江苏伊斯达尔精密科技有限公司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无锡市惠山区堰新东路59号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无锡雷博激光技术有限公司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无锡市惠山区堰新路88号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中亿达供应链管理（无锡）有限公司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无锡市惠山区惠畅路82号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江苏帕莫瑞精密工具有限公司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无锡市惠山区中惠路500号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无锡爱信机械科技有限公司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无锡市惠山区惠畅路82号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无锡亦琛服饰有限公司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无锡市惠山区长欣路205号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无锡市大周服饰有限公司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无锡市惠山区长欣路207号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无锡健胜手套有限公司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无锡市惠山区太平路100号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无锡润安制衣有限公司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无锡市惠山区太平路100号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无锡市顺鑫荣针织品有限公司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无锡市惠山区长八路68号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无锡腾辉服装制造有限公司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无锡市惠山区长欣路207号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无锡市政仁昌砼业有限公司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无锡市惠山区西业路38号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无锡市汇灵机械有限公司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无锡市惠山区西漳路66号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无锡益能净化设备有限公司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无锡市惠山区堰兴路18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江苏普来得科技发展有限公司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无锡市惠山区堰畅路58号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江苏弘诚特种纤维科技有限公司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无锡市惠山区堰杰路9号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无锡市佳润毛纺织制造有限公司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无锡市惠山区堰桥东街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无锡志强非织造布技术有限公司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无锡市惠山区西业路3号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无锡市美越贸易有限公司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无锡市惠山区堰丰路25号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无锡恒基仓储有限公司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无锡市惠山区西漳塘头村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无锡振奥机械设备有限公司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无锡市惠山区漳鸿路10-8号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无锡市键晨机械制造有限公司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无锡市惠山区西业路12-7号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无锡奥得发机械制造厂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无锡市惠山区界泾锡澄路东侧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无锡市强大机械制造有限公司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无锡市惠山区堰新路21号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无锡福杰特机械制造有限公司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无锡市惠山区西漳牌楼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无锡市荣昌包装材料有限公司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无锡市惠山区堰锦路22-2号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无锡市宏奥机械制造厂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无锡市惠山区刘巷师古桥西路6号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无锡德泉精密机械有限公司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无锡市惠山区堰盛路66号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无锡市双亚机械厂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无锡市惠山区堰桥刘巷师古桥西路6号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无锡天利达钢格板有限公司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无锡市惠山区西昌路9-11号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无锡市湖昌机械制造有限公司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无锡市惠山区漳鸿路18-2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无锡市雅西机械配件有限公司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无锡市惠山区洛社镇雅西社区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江苏六龙钢管有限公司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无锡惠山经济开发区洛社配套区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无锡市天授特种铸造有限公司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无锡市惠山区洛社镇杨西园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无锡透波涡轮技术有限公司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无锡市惠山区洛社镇藕杨路3号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无锡市宏晨电工机械有限公司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无锡惠山经济开发区洛社配套区兴业路27号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无锡精恩风机有限公司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无锡市惠山区洛社镇新雅路68号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中国石化销售股份有限公司江苏无锡花渡加油站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无锡市惠山区洛社镇花渡村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中国石化销售股份有限公司江苏无锡洛南加油站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无锡市惠山区洛社镇环镇南路9号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中国石化销售股份有限公司江苏无锡诚信加油站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无锡市惠山区洛社镇徐贵桥村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中国石化销售股份有限公司江苏无锡洛杨加油站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无锡市惠山区洛社镇洛杨南路167号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无锡博尔钢格板有限公司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无锡市惠山区新石路8-1A2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无锡蓝海电气科技有限公司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无锡市惠山区万寿路17号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无锡市惠刚热交换器厂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无锡市惠山区新石路17号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无锡佳富机械设备科技有限公司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无锡市惠山区北拓园区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无锡捷马动力科技有限公司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无锡市惠山区友新路11号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无锡市众伟染整设备有限公司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无锡市锦浩高压泵阀厂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无锡市惠山区前石路350号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无锡聚力高压泵阀制造有限公司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无锡市惠山区龙潭路18号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无锡市梦雅印花制品有限公司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无锡市惠山区友联村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无锡市茂良针织科技有限公司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无锡福琳服饰有限公司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无锡市佳诺达针织有限公司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无锡市惠山区北幢村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无锡腾宇纺织品有限公司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无锡市惠山区新印桥社区张南路16号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无锡市洁阳织袜有限公司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无锡市惠山区西塘村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惠山区闽能机械厂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无锡市惠山区玉祁街道蓉湖村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无锡英吉曼自动化科技有限公司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无锡市惠山区玉祁街道锦祁路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无锡中科胶粘制品有限公司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无锡市玉祁镇蓉中村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无锡市天龙空调配件有限公司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无锡市玉祁街道民主村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无锡乐威机电制造有限公司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无锡市惠山区玉祁街道丰华路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无锡市红金源金属制品有限公司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无锡惠山经济开发区玉祁配套区祁北路25号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无锡韦斯特纺织品后整理厂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无锡市惠山区玉祁街道堰玉路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江苏苳迈金属制品有限公司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无锡市惠山区玉祁街道曙光村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无锡市彩云机械设备有限公司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无锡惠山经济开发区玉祁配套区祁达路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无锡格航真空科技有限公司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无锡市惠山区玉祁街道东环路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江苏新玉辉新型建筑材料有限公司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无锡市惠山区玉祁街道黄泥坝村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无锡市旭山玻璃制品厂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无锡市惠山区玉祁街道黄泥坝村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无锡市申华电子有限公司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无锡市玉祁镇农机站内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无锡市希顺金属材料有限公司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无锡市惠山区玉祁街道黄泥坝村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无锡市家安木门厂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无锡市阳山镇安阳山村工业集中区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无锡市龙胜异型钢管有限公司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无锡惠山经济开发区阳山配套区陆通路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无锡市恒通石油机械有限公司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无锡惠山经济开发区阳山配套区恒通东路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无锡市汉马空调与通风设备有限公司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无锡惠山经济开发区阳山配套区人民西路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无锡市凯达机械制造厂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无锡惠山经济开发区阳山配套区天顺路13-7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无锡再创钢材有限公司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无锡市惠山区阳山镇火炬村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无锡欧洛普科技有限公司阳山分公司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无锡市惠山区阳山镇阳山村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无锡华清高科机械有限公司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无锡市惠山区阳山镇第三工业园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无锡市丰禄机械设备有限公司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无锡市惠山区阳山镇桃园村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无锡欧龙特种钢管有限公司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无锡市惠山经济开发区阳山配套区（冬青村）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无锡宇亚机械制造有限公司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无锡惠山经济开发区阳山配套区天力路2号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无锡市中联焊割科技有限公司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无锡市惠山区阳山镇工业集中区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</w:rPr>
              <w:t>滨湖区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无锡市康泰模具有限公司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荣巷街道青龙山工业集中区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无锡康必达热处理有限公司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丁香东路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-Z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无锡市永桦塑业有限公司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环镇北路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无锡市恒宇液压气动设备有限公司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纬二路胡埭工业园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无锡金湖铁路机车配件有限公司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金桂路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无锡市锡梅食品科技有限公司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胡埭村南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无锡市振华方园模具有限公司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振源路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江苏天莱环保工程有限公司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翔鸽路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无锡阿普顿科技有限公司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张舍路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无锡市永捷制冷科技有限公司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农科队路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无锡豪丽坤自控设备有限公司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翔鸽路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无锡市拓展精密机械有限公司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东街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无锡风力风机制造有限公司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文竹东路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无锡药明生物技术股份有限公司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马山梅梁路108号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无锡傲锐东源生物科技有限公司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马山梅梁路168号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无锡正东药业有限公司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马山工业园峰影二路8号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中国石化销售股份有限公司江苏无锡丰裕便利加油点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五湖大道和风路口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无锡四方友信股份有限公司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马山马圩团结桥东堍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江苏锡华新能源科技股份有限公司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胡埭工业园杜鹃路26号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无锡恒立液压气动有限公司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胡埭镇钱胡路1518号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无锡市东群钢管有限公司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胡埭镇金桂西路10号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无锡市鑫久鑫精密机械有限公司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马山常康路1号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无锡成锋科技有限公司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马山南堤路88号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无锡市增辉油泵附件有限责任公司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马山常康路59号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无锡市祥华机械配件制造有限公司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马山迎晖路1号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无锡东星光电仪器有限公司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马山七号桥迎晖路4号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无锡杜氏化工设备有限公司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南湖中路28-2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无锡市亿富软管有限公司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南湖中路28-30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无锡富士时装有限公司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南湖中路28-8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无锡润佳电器有限公司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大浮南村3号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无锡智慧理化设备制造有限公司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大浮村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无锡剑琼重工机械有限公司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山水东路807号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无锡市汇联自动化系统有限公司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十八湾路288号湖景科技园2号楼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无锡市晶汇电子有限公司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滴翠路95号4号楼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无锡市科士特科技有限公司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滴翠路100号8号楼401室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无锡市莱科自动化科技有限公司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滴翠路95号5号楼南侧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无锡市欧普兰科技有限公司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滴翠路100号4号楼4层西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无锡市伊迈科精密机械制造有限公司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富润路7号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无锡江德管业制造有限公司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张舍路2-2号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无锡志远展图研磨材料有限公司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张舍路2-2号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无锡市马鞍铸钢厂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马鞍村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无锡市宏徽水泥制品有限公司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马鞍村刘闾路2-1号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无锡安睿驰科技有限公司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金桂西路12号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无锡湖尔达机械制造有限公司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人民西路125号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无锡鼎泰科技有限公司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无锡嘉沃机械制造有限公司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无锡市均益金属制品有限公司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富安村张野45号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无锡市浩敏液压机械制造有限公司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东街5号拓展精密对面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无锡市格林电工装备有限公司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苏铁路9号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无锡市索影科技有限公司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太湖东群工业园（鸿翔路15号）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无锡市旭恒精密机械有限公司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胡埭镇冬青路5-1号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江苏凯迪航控系统股份有限公司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杨树路9号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无锡欣辰宏机械科技有限公司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合欢路1号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无锡创捷金属制品有限公司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金桂路21号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无锡晋尔泰机械有限公司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龙游路12号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滨湖区力亿冷作构件制品厂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杜巷后78号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无锡博嘉鑫精密机械有限公司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青龙山对安咀198号-1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无锡市擎德电子科技有限公司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钱胡路88-E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无锡奥瑞萨斯精密轴承有限公司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钱姚路88号—S—14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无锡迈克尔科技有限公司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郑巷130号G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="-566" w:leftChars="-177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1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新吴区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bookmarkStart w:id="0" w:name="_GoBack" w:colFirst="0" w:colLast="0"/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西门子能源避雷器（无锡）有限公司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无锡国家高新技术产业开发区B22-A（锡梅路43号B-2厂房）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无锡宏仁电子材料科技有限公司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无锡市新吴区锡钦路26号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无锡艾尔斯精密设备维护有限公司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无锡市新吴区锡兴路16号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约克（无锡）空调冷冻设备有限公司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无锡市新区长江路32号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无锡新奇生电器有限公司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无锡市新区旺庄工业配套区二期B-16地块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无锡市祥健四氟制品有限公司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无锡市新吴区锡泰路243号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无锡奥特维旭睿科技有限公司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无锡市新吴区新华路3号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无锡市双联工程输送机械有限公司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无锡市新吴区江溪街道坊前锡义路30号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域凯电子科技无锡有限公司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无锡新区无锡中关村软件园3号楼103室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无锡市富华科技有限责任公司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无锡中关村软件园24号楼201、301、401室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电装天电子（无锡）有限公司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无锡市新吴区新华路19号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江苏亚威创科源激光装备有限公司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无锡市新吴区岷山路1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无锡强国机械有限公司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无锡市新吴区新锦路101号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摩丁热能技术（无锡）有限公司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无锡国家高新区梅村锡达路242号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捷太格特汽车配件（无锡）有限公司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无锡国家高新技术产业开发区B6-A地块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无锡威孚施密特动力系统零部件有限公司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无锡市新吴区锡协路139号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旭友电子材料科技（无锡）有限公司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无锡市新吴区新梅路61号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赛斯电子（无锡）有限公司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无锡新吴区新梅路117号地块无锡宝德工业园8号厂房、19号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无锡腾达电泳涂装有限公司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无锡市新吴区硕放南开路B地块1号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无锡天山水泥有限公司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无锡市新区硕放镇工业园E10-12号地块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无锡佳硕金属制品有限公司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无锡市新吴区新锡路18号厂房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无锡森吉尔精密机械有限公司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无锡市新吴区城南路229号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无锡市新区欣盛轧辊制造有限公司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无锡市新吴区硕放振发一路5号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无锡市东绛四方热处理厂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无锡市新区硕放杨家湾二路南侧地块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无锡佳得鸿科技有限公司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无锡新区硕放振发五路6号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无锡市明弘金属材料有限公司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无锡市新吴区江溪街道锡义路89-8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无锡研通塑料电器有限公司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无锡市新吴区梅村梅西路101号5号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无锡驰润科技有限公司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无锡市新吴区梅村镇南新二路以东1号3号车间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欧司朗光电半导体（中国）有限公司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江苏省无锡市新区锡勤路57号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无锡威可楷发斯宁科技有限公司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无锡国家高新技术产业开发区B5-A号地块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卡特彼勒（中国）机械部件有限公司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江苏省无锡国家高新技术开发区新荣路16号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无锡德能包装有限公司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无锡市新吴区梅村锡达路261号5号楼2楼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江苏北特汽车零部件有限公司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无锡市新吴区鸿山街道鸿运南路7号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无锡新协力铝业有限公司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无锡市新吴区振发一路10号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无锡固电半导体股份有限公司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无锡市新区新梅路68号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无锡市香山木制品厂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无锡市新区鸿山街道金马路61号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无锡瑞裳纺织服饰有限公司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无锡市新吴区梅村工业集中区锡泰路243号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乾盛科技无锡有限公司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无锡市新吴区鸿山街道鸿昌路79号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无锡锡南铸造机械股份有限公司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无锡新区硕放工业集中区五期E18-2号地块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无锡宝强工业织造有限公司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无锡市新吴区里河东路88号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无锡苏食肉品有限公司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无锡新吴区张公路56号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无锡市未莱美电梯装饰配套有限公司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无锡市新吴区硕放南开路98号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乐友新能源材料（无锡）有限公司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无锡市新吴区锡梅路167号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无锡市雷克莱特电器有限公司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无锡市新吴区鸿山街道鸿昌路73-6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无锡市阿姆斯科技有限公司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无锡市新区鸿山街道工业安置区21号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无锡明豪汽车零部件有限公司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无锡新吴区鸿山街道机光电园区德育路268号4号房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无锡金波隔振科技有限公司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无锡国家高新技术产业开发区74-E号地块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无锡市晶钛微科技有限公司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无锡市新吴区新安街道景贤路52号1205、1206、1207室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无锡市锡南减震器有限公司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无锡市新吴区锡兴北路5号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无锡先导智能装备股份有限公司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江苏省无锡新吴区新锡路20号（经营场所：无锡市新吴区新洲路18号）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无锡比亚迪精密制造有限公司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无锡国家高新技术产业开发区97号地块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无锡市新武不锈钢制品有限公司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无锡市新吴区锡义路76号宝南库A-009-1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积水（无锡）塑料科技有限公司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无锡国家高新技术产业开发区82-A地块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江苏正博展实业有限公司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无锡市新吴区城南路226-1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无锡同悦精密机械有限公司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无锡市新吴区锡达路569号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无锡锦昌裕精密机械有限公司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新吴区新锦路116号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无锡天创光电科技有限公司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无锡市新吴区菱湖大道200号中国传感网国际创新园G1-706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无锡贝儿特纺织品有限公司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无锡市新吴区旺庄街道珠江路67号10栋401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江苏环科检测有限公司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无锡市新吴区菱湖大道180-12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贰进制（无锡）智能制造有限公司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无锡市新吴区菱湖大道111-9号无锡软件园海豚座D座1楼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江苏宣溢环境科技有限公司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无锡市新吴区景贤路52号3楼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无锡华瑛微电子技术有限公司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无锡市新区震泽路18号无锡（国家）软件园鲸鱼座A幢1楼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无锡市尚沃医疗电子股份有限公司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无锡市新吴区景贤路8号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三钧线缆（无锡）有限公司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无锡市新吴区长江南路17-8、17-9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无锡芯涛微电子科技有限公司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无锡市新吴区新安街道净慧西道123号净慧科创园17幢、18幢、70幢101、70幢201、71幢101、71幢201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无锡市凯马电器制造有限公司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无锡市新吴区旺庄工业配套区二期C-05号地块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无锡谛佳扬科技有限公司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无锡市新吴区无锡中关村软件园30号楼（C3）105室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无锡福朋食品有限公司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无锡市新吴区梅村张公路56号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无锡同鑫源包装材料有限公司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无锡市新吴区硕放振发路332号（硕放工业集中区五期A9号地块）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无锡长川材料科技有限公司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无锡市新吴区环普路9号环普国际产业园12号厂房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无锡市锡特散热器厂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无锡市新区硕放新农路9号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无锡光星制辊科技有限公司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无锡新吴区硕放工业集中区五期C24地块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无锡五谷食代科技有限公司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无锡国家高新技术产业开发区锡东配套园五期C-13号地块裕丰路88号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云南白药集团无锡药业有限公司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无锡国家高新技术产业开发区121-A号地块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航空电子(无锡)有限公司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无锡市新吴区锡钦路33（经营场所：无锡市新吴区新梅路82号3号建筑物3楼）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无锡大仓包装材料有限公司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无锡国家高新技术产业开发区岷山路9号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无锡旭杰精密机械有限公司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无锡市新吴区长江南路5-12号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无锡市新安特机械有限公司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无锡市新区硕放工业园五期E16号地块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无锡市鸿声机车配件有限公司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无锡市新区鸿山镇后宅后鸿路（董家弄路东）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无锡市荡口申达彩印塑料厂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无锡市新区鸿山镇鸿声七房桥村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庆真纸业贸易（上海）有限公司无锡分公司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无锡市新吴区坊前工业集中区锡义路88号内东大门第三栋、第四栋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住友电工运泰克（无锡）有限公司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无锡新加坡工业园行创四路3号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闪耀现实（无锡）科技有限公司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无锡市新吴区新加坡工业园新集路2-3号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无锡科博德硬质合金有限公司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无锡市新区锡泰路578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无锡中博盈五金机械有限公司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无锡市新吴区梅村泰伯大道128号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无锡祥虹工贸有限责任公司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无锡市新区江溪街道坊前锡贤路89号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无锡长冈电子机械科技有限公司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无锡市新吴区梅村锡达路261号2、3号楼二层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上海万享冷却设备无锡有限公司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无锡市新吴区金城东路625号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无锡思浦瑞金属制品有限公司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无锡市新吴区梅村群兴路5号08A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无锡久世电气有限公司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无锡市新吴区江溪街道锡泰路566号云智科技园5号楼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东贵精密机械（无锡）有限公司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无锡市新吴区群兴路11号2号厂房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无锡市辉泰通用机械有限公司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无锡市新吴区江溪街道坊前锡贤路98号-1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无锡市雅丽投资发展有限公司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无锡市梅村镇工业园区锡泰路219号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无锡市金达成套厨房设备有限公司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无锡市新吴区新燕路9号-1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无锡普仁数码科技有限公司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无锡市新吴区新锦路1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新原点智能设备（无锡）有限公司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无锡市新吴区锡梅路113-3号厂房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无锡沃格自动化科技股份有限公司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无锡高新区锡协路106号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无锡强连科技有限公司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无锡市新吴区鸿山街道锡协路208-11号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无锡市兴华玻璃制品有限公司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无锡市梅村锡鸿路35号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无锡千百川机械有限公司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无锡市新吴区群兴路5-16号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江苏典美电梯有限公司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无锡市新吴区群兴路5-18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无锡市鸿超塑料金属喷涂厂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无锡市新区鸿山镇后宅后中村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无锡信合富康精密机械有限公司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无锡市新区鸿山街道鸿运路168号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无锡新诚真空科技发展有限公司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无锡市新吴区硕放工业集中区墙门村张更上1号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佳贺科技无锡有限公司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无锡市新吴区鸿山街道鸿祥路41号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无锡市英格达精密科技有限公司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无锡市新吴区鸿山街道展鸿路42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无锡市倍立铭不锈钢容器有限公司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无锡市新吴区鸿山街道鸿昌路17号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无锡烁然机械科技有限公司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无锡市新吴区硕放工业集中区五期E15号地块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无锡市泓凯油嘴油泵制造有限公司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无锡市新吴区鸿山街道鸿运路172号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博大科技(无锡)有限公司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无锡国家高新技术产业开发区60-D地块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江苏通流航天科技有限公司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无锡市新吴区硕放裕丰路9号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无锡市苏钢瑞机械科技有限公司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无锡市新吴区鸿山街道金马路12-8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无锡市辰悦塑业有限公司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无锡市新吴区鸿山街道旺鸿路19-5的4号厂房一、二楼</w:t>
            </w:r>
          </w:p>
        </w:tc>
      </w:tr>
      <w:bookmarkEnd w:id="0"/>
    </w:tbl>
    <w:p>
      <w:pP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-65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Luxi Sans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">
    <w:panose1 w:val="020B0502040504020204"/>
    <w:charset w:val="00"/>
    <w:family w:val="auto"/>
    <w:pitch w:val="default"/>
    <w:sig w:usb0="E00002FF" w:usb1="00000000" w:usb2="00000000" w:usb3="00000000" w:csb0="2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  <w:rsids>
    <w:rsidRoot w:val="00000000"/>
    <w:rsid w:val="05FF4B4F"/>
    <w:rsid w:val="19DE6186"/>
    <w:rsid w:val="1BCE8BEC"/>
    <w:rsid w:val="2EDFE391"/>
    <w:rsid w:val="2F372714"/>
    <w:rsid w:val="2FBF3471"/>
    <w:rsid w:val="2FF3E8C0"/>
    <w:rsid w:val="3AF7AA29"/>
    <w:rsid w:val="3B7E3019"/>
    <w:rsid w:val="3D1ED5B1"/>
    <w:rsid w:val="3FD1CDFA"/>
    <w:rsid w:val="3FFA73E2"/>
    <w:rsid w:val="3FFF20A9"/>
    <w:rsid w:val="3FFF4B48"/>
    <w:rsid w:val="479F2B61"/>
    <w:rsid w:val="4F1E410E"/>
    <w:rsid w:val="4FCE1B2E"/>
    <w:rsid w:val="577CEADD"/>
    <w:rsid w:val="57FFE2FA"/>
    <w:rsid w:val="5DE45E98"/>
    <w:rsid w:val="5E2BF1B1"/>
    <w:rsid w:val="5FAEA688"/>
    <w:rsid w:val="5FDF3CEB"/>
    <w:rsid w:val="64FFB63D"/>
    <w:rsid w:val="65EF9604"/>
    <w:rsid w:val="66F914BE"/>
    <w:rsid w:val="67CF751E"/>
    <w:rsid w:val="6DFF6F96"/>
    <w:rsid w:val="6E3EECBD"/>
    <w:rsid w:val="6EFF3538"/>
    <w:rsid w:val="6F3A3995"/>
    <w:rsid w:val="73715479"/>
    <w:rsid w:val="73D752C8"/>
    <w:rsid w:val="79CFC973"/>
    <w:rsid w:val="79FE94E4"/>
    <w:rsid w:val="7EFF0C00"/>
    <w:rsid w:val="7F7D08A6"/>
    <w:rsid w:val="7FFED3BD"/>
    <w:rsid w:val="9E5F0789"/>
    <w:rsid w:val="9FFD9E6E"/>
    <w:rsid w:val="AD729A99"/>
    <w:rsid w:val="BF5EE3F9"/>
    <w:rsid w:val="BFFEB2D0"/>
    <w:rsid w:val="CCAEAB48"/>
    <w:rsid w:val="DA1F6E40"/>
    <w:rsid w:val="DBF5FC7B"/>
    <w:rsid w:val="DE7F8A29"/>
    <w:rsid w:val="DEF5421B"/>
    <w:rsid w:val="EBCF50AA"/>
    <w:rsid w:val="EFED759B"/>
    <w:rsid w:val="F377CA04"/>
    <w:rsid w:val="F3FF5407"/>
    <w:rsid w:val="F579C071"/>
    <w:rsid w:val="F5BF6BB2"/>
    <w:rsid w:val="F73AE0EE"/>
    <w:rsid w:val="F77D43FA"/>
    <w:rsid w:val="F9FF2AD1"/>
    <w:rsid w:val="FB7E1541"/>
    <w:rsid w:val="FBB307F8"/>
    <w:rsid w:val="FD7F7A1B"/>
    <w:rsid w:val="FEBDB11E"/>
    <w:rsid w:val="FEEE39D4"/>
    <w:rsid w:val="FEFFBA86"/>
    <w:rsid w:val="FF5FC2A5"/>
    <w:rsid w:val="FF6F87DC"/>
    <w:rsid w:val="FFDF0FC4"/>
    <w:rsid w:val="FFDF1EB5"/>
    <w:rsid w:val="FFEB2546"/>
    <w:rsid w:val="FFEF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6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</w:rPr>
  </w:style>
  <w:style w:type="paragraph" w:styleId="7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样式1"/>
    <w:basedOn w:val="1"/>
    <w:qFormat/>
    <w:uiPriority w:val="0"/>
    <w:rPr>
      <w:b/>
      <w:color w:val="538135"/>
      <w:sz w:val="28"/>
    </w:rPr>
  </w:style>
  <w:style w:type="character" w:customStyle="1" w:styleId="16">
    <w:name w:val="NormalCharacter"/>
    <w:qFormat/>
    <w:uiPriority w:val="0"/>
  </w:style>
  <w:style w:type="character" w:customStyle="1" w:styleId="17">
    <w:name w:val="font51"/>
    <w:basedOn w:val="12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61"/>
    <w:basedOn w:val="12"/>
    <w:qFormat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19">
    <w:name w:val="font01"/>
    <w:basedOn w:val="12"/>
    <w:qFormat/>
    <w:uiPriority w:val="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0">
    <w:name w:val="font21"/>
    <w:basedOn w:val="12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1">
    <w:name w:val="font31"/>
    <w:basedOn w:val="12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2">
    <w:name w:val="font41"/>
    <w:basedOn w:val="12"/>
    <w:qFormat/>
    <w:uiPriority w:val="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23">
    <w:name w:val="font11"/>
    <w:basedOn w:val="12"/>
    <w:qFormat/>
    <w:uiPriority w:val="0"/>
    <w:rPr>
      <w:rFonts w:ascii="宋体" w:eastAsia="宋体" w:cs="宋体"/>
      <w:color w:val="000000"/>
      <w:sz w:val="21"/>
      <w:szCs w:val="21"/>
      <w:u w:val="none"/>
    </w:rPr>
  </w:style>
  <w:style w:type="paragraph" w:customStyle="1" w:styleId="24">
    <w:name w:val="Table Text"/>
    <w:basedOn w:val="1"/>
    <w:qFormat/>
    <w:uiPriority w:val="0"/>
    <w:rPr>
      <w:rFonts w:ascii="仿宋" w:eastAsia="仿宋" w:cs="仿宋"/>
      <w:sz w:val="15"/>
      <w:szCs w:val="15"/>
      <w:lang w:val="en-US" w:bidi="ar-SA"/>
    </w:rPr>
  </w:style>
  <w:style w:type="character" w:customStyle="1" w:styleId="25">
    <w:name w:val="font12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font131"/>
    <w:basedOn w:val="12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7">
    <w:name w:val="font112"/>
    <w:basedOn w:val="12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8">
    <w:name w:val="font71"/>
    <w:basedOn w:val="12"/>
    <w:qFormat/>
    <w:uiPriority w:val="0"/>
    <w:rPr>
      <w:rFonts w:hint="eastAsia" w:ascii="方正仿宋_GBK" w:hAnsi="方正仿宋_GBK" w:eastAsia="方正仿宋_GBK" w:cs="方正仿宋_GBK"/>
      <w:color w:val="333333"/>
      <w:sz w:val="24"/>
      <w:szCs w:val="24"/>
      <w:u w:val="none"/>
    </w:rPr>
  </w:style>
  <w:style w:type="character" w:customStyle="1" w:styleId="29">
    <w:name w:val="font81"/>
    <w:basedOn w:val="12"/>
    <w:uiPriority w:val="0"/>
    <w:rPr>
      <w:rFonts w:ascii="方正仿宋_GB2312" w:hAns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43</Pages>
  <Words>24033</Words>
  <Characters>26052</Characters>
  <Lines>3967</Lines>
  <Paragraphs>3547</Paragraphs>
  <TotalTime>5</TotalTime>
  <ScaleCrop>false</ScaleCrop>
  <LinksUpToDate>false</LinksUpToDate>
  <CharactersWithSpaces>26071</CharactersWithSpaces>
  <Application>WPS Office_11.8.2.1132_F1E327BC-269C-435d-A152-05C5408002CA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2024-03-09T15:14:00Z</dcterms:created>
  <dc:creator>user</dc:creator>
  <cp:lastModifiedBy>user</cp:lastModifiedBy>
  <dcterms:modified xsi:type="dcterms:W3CDTF">2024-07-30T10:46:50Z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F83601DEE898FB8AAE3BA766C91A9715</vt:lpwstr>
  </property>
</Properties>
</file>