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方正黑体_GBK" w:cs="Times New Roman"/>
          <w:spacing w:val="9"/>
          <w:szCs w:val="32"/>
          <w:shd w:val="clear" w:color="auto" w:fill="auto"/>
        </w:rPr>
      </w:pPr>
      <w:r>
        <w:rPr>
          <w:rFonts w:ascii="Times New Roman" w:hAnsi="Times New Roman" w:eastAsia="方正黑体_GBK" w:cs="Times New Roman"/>
          <w:spacing w:val="9"/>
          <w:szCs w:val="32"/>
          <w:shd w:val="clear" w:color="auto" w:fill="auto"/>
        </w:rPr>
        <w:t>附件：</w:t>
      </w:r>
    </w:p>
    <w:p>
      <w:pPr>
        <w:spacing w:line="560" w:lineRule="exact"/>
        <w:jc w:val="center"/>
        <w:rPr>
          <w:rFonts w:hint="eastAsia" w:ascii="方正小标宋_GBK" w:eastAsia="方正小标宋_GBK" w:cs="Times New Roman"/>
          <w:szCs w:val="32"/>
        </w:rPr>
      </w:pPr>
      <w:r>
        <w:rPr>
          <w:rFonts w:hint="eastAsia" w:ascii="Times New Roman" w:hAnsi="Times New Roman" w:eastAsia="方正仿宋_GBK" w:cs="Times New Roman"/>
          <w:sz w:val="32"/>
          <w:szCs w:val="32"/>
          <w:shd w:val="clear" w:color="auto" w:fill="auto"/>
          <w:lang w:val="en-US" w:eastAsia="zh-CN"/>
        </w:rPr>
        <w:t>2024</w:t>
      </w:r>
      <w:r>
        <w:rPr>
          <w:rFonts w:hint="eastAsia" w:ascii="方正小标宋_GBK" w:eastAsia="方正小标宋_GBK" w:cs="Times New Roman"/>
          <w:sz w:val="32"/>
          <w:szCs w:val="32"/>
        </w:rPr>
        <w:t>年</w:t>
      </w:r>
      <w:r>
        <w:rPr>
          <w:rFonts w:hint="eastAsia" w:ascii="方正小标宋_GBK" w:eastAsia="方正小标宋_GBK" w:cs="Times New Roman"/>
          <w:sz w:val="32"/>
          <w:szCs w:val="32"/>
          <w:lang w:val="en-US" w:eastAsia="zh-CN"/>
        </w:rPr>
        <w:t>7</w:t>
      </w:r>
      <w:r>
        <w:rPr>
          <w:rFonts w:hint="eastAsia" w:ascii="方正小标宋_GBK" w:eastAsia="方正小标宋_GBK" w:cs="Times New Roman"/>
          <w:sz w:val="32"/>
          <w:szCs w:val="32"/>
        </w:rPr>
        <w:t>月</w:t>
      </w:r>
      <w:r>
        <w:rPr>
          <w:rFonts w:hint="eastAsia" w:ascii="方正小标宋_GBK" w:eastAsia="方正小标宋_GBK" w:cs="Times New Roman"/>
          <w:szCs w:val="32"/>
        </w:rPr>
        <w:t>无锡市安全生产三级执法计划安排情况表</w:t>
      </w:r>
    </w:p>
    <w:tbl>
      <w:tblPr>
        <w:tblStyle w:val="11"/>
        <w:tblW w:w="949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27"/>
        <w:gridCol w:w="1701"/>
        <w:gridCol w:w="3658"/>
        <w:gridCol w:w="3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9493" w:type="dxa"/>
            <w:gridSpan w:val="4"/>
            <w:shd w:val="clear" w:color="auto" w:fill="auto"/>
          </w:tcPr>
          <w:p>
            <w:pPr>
              <w:pStyle w:val="10"/>
              <w:spacing w:after="0" w:line="560" w:lineRule="exact"/>
              <w:ind w:left="0" w:leftChars="0" w:firstLine="0" w:firstLineChars="0"/>
              <w:jc w:val="center"/>
              <w:rPr>
                <w:rFonts w:ascii="Times New Roman" w:hAnsi="Times New Roman" w:eastAsia="方正仿宋_GBK" w:cs="Times New Roman"/>
                <w:color w:val="000000"/>
                <w:szCs w:val="32"/>
              </w:rPr>
            </w:pPr>
            <w:r>
              <w:rPr>
                <w:rFonts w:ascii="Times New Roman" w:hAnsi="Times New Roman" w:eastAsia="方正仿宋_GBK" w:cs="Times New Roman"/>
                <w:color w:val="000000"/>
                <w:szCs w:val="32"/>
              </w:rPr>
              <w:t>无锡市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827" w:type="dxa"/>
            <w:shd w:val="clear" w:color="auto" w:fill="auto"/>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序号</w:t>
            </w:r>
          </w:p>
        </w:tc>
        <w:tc>
          <w:tcPr>
            <w:tcW w:w="1701" w:type="dxa"/>
            <w:shd w:val="clear" w:color="auto" w:fill="auto"/>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执法层级</w:t>
            </w:r>
          </w:p>
        </w:tc>
        <w:tc>
          <w:tcPr>
            <w:tcW w:w="3658" w:type="dxa"/>
            <w:shd w:val="clear" w:color="auto" w:fill="auto"/>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企业名称</w:t>
            </w:r>
          </w:p>
        </w:tc>
        <w:tc>
          <w:tcPr>
            <w:tcW w:w="3307" w:type="dxa"/>
            <w:shd w:val="clear" w:color="auto" w:fill="auto"/>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2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无锡麦克赛尔能源有限公司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eastAsia="zh-CN"/>
              </w:rPr>
              <w:t>新吴区新区新加坡工业园行创一路</w:t>
            </w:r>
            <w:r>
              <w:rPr>
                <w:rFonts w:hint="eastAsia" w:ascii="Times New Roman" w:hAnsi="Times New Roman" w:eastAsia="方正仿宋_GBK" w:cs="Times New Roman"/>
                <w:sz w:val="21"/>
                <w:szCs w:val="21"/>
                <w:shd w:val="clear" w:color="auto" w:fill="auto"/>
                <w:lang w:val="en-US" w:eastAsia="zh-CN"/>
              </w:rPr>
              <w:t>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宜兴市九荣特种陶瓷有限公司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宜兴市丁蜀镇潜洛村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无锡宝来光学科技有限公司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无锡市锡山区锡北镇新坝村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无锡殷达尼龙有限公司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无锡沪航石油销售有限公司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无锡市惠山区洛社镇石塘湾运河西路5号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default" w:ascii="方正仿宋_GBK" w:eastAsia="方正仿宋_GBK" w:cs="Times New Roman"/>
                <w:color w:val="000000"/>
                <w:kern w:val="0"/>
                <w:sz w:val="21"/>
                <w:szCs w:val="21"/>
                <w:lang w:val="en-US" w:eastAsia="zh-CN"/>
              </w:rPr>
              <w:t>益多（无锡）精细化工有限公司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无锡市惠山区洛社镇新苑路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华润微电子有限公司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无锡太湖国际科技园菱湖大道180号-6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宜兴天乙贵新材料有限公司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宜兴市丁蜀镇查林村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无锡禾记工艺玩具有限公司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江苏省锡山经济开发区云林街道仓下春雷东路5号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江苏远大电缆有限公司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eastAsia="zh-CN"/>
              </w:rPr>
              <w:t>梁溪区广南路</w:t>
            </w:r>
            <w:r>
              <w:rPr>
                <w:rFonts w:hint="eastAsia" w:ascii="Times New Roman" w:hAnsi="Times New Roman" w:eastAsia="方正仿宋_GBK" w:cs="Times New Roman"/>
                <w:sz w:val="21"/>
                <w:szCs w:val="21"/>
                <w:shd w:val="clear" w:color="auto" w:fill="auto"/>
                <w:lang w:val="en-US" w:eastAsia="zh-CN"/>
              </w:rPr>
              <w:t>311号401室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江苏耀鑫交通设施有限公司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eastAsia="zh-CN"/>
              </w:rPr>
            </w:pPr>
            <w:r>
              <w:rPr>
                <w:rFonts w:hint="eastAsia" w:ascii="Times New Roman" w:hAnsi="Times New Roman" w:eastAsia="方正仿宋_GBK" w:cs="Times New Roman"/>
                <w:sz w:val="21"/>
                <w:szCs w:val="21"/>
                <w:shd w:val="clear" w:color="auto" w:fill="auto"/>
                <w:lang w:eastAsia="zh-CN"/>
              </w:rPr>
              <w:t>无锡市滨湖区华庄街道华新村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无锡市嘉德机械有限公司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eastAsia="zh-CN"/>
              </w:rPr>
              <w:t>锡山区春笋中路</w:t>
            </w:r>
            <w:r>
              <w:rPr>
                <w:rFonts w:hint="eastAsia" w:ascii="Times New Roman" w:hAnsi="Times New Roman" w:eastAsia="方正仿宋_GBK" w:cs="Times New Roman"/>
                <w:sz w:val="21"/>
                <w:szCs w:val="21"/>
                <w:shd w:val="clear" w:color="auto" w:fill="auto"/>
                <w:lang w:val="en-US" w:eastAsia="zh-CN"/>
              </w:rPr>
              <w:t>38-2号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无锡市锡西气体有限公司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无锡市惠山区洛社镇双庙村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default" w:ascii="方正仿宋_GBK" w:eastAsia="方正仿宋_GBK" w:cs="Times New Roman"/>
                <w:color w:val="000000"/>
                <w:kern w:val="0"/>
                <w:sz w:val="21"/>
                <w:szCs w:val="21"/>
                <w:lang w:val="en-US" w:eastAsia="zh-CN"/>
              </w:rPr>
              <w:t>江苏雅克科技股份有限公司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无锡宜兴经济开发区荆溪北路16号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无锡骏业自动装备有限公司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无锡惠山经济开发区堰新路311号3号楼1708室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无锡红豆包装装潢印刷有限公司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无锡市锡山区东港镇陈市村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无锡市长荣输送机械有限公司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无锡市惠山区前洲街道蒋巷村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无锡力芯微电子股份有限公司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eastAsia="zh-CN"/>
              </w:rPr>
              <w:t>新吴区创业产业园新辉环路</w:t>
            </w:r>
            <w:r>
              <w:rPr>
                <w:rFonts w:hint="eastAsia" w:ascii="Times New Roman" w:hAnsi="Times New Roman" w:eastAsia="方正仿宋_GBK" w:cs="Times New Roman"/>
                <w:sz w:val="21"/>
                <w:szCs w:val="21"/>
                <w:shd w:val="clear" w:color="auto" w:fill="auto"/>
                <w:lang w:val="en-US" w:eastAsia="zh-CN"/>
              </w:rPr>
              <w:t>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无锡市拓展汽车轴承厂</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eastAsia="zh-CN"/>
              </w:rPr>
            </w:pPr>
            <w:r>
              <w:rPr>
                <w:rFonts w:hint="eastAsia" w:ascii="Times New Roman" w:hAnsi="Times New Roman" w:eastAsia="方正仿宋_GBK" w:cs="Times New Roman"/>
                <w:sz w:val="21"/>
                <w:szCs w:val="21"/>
                <w:shd w:val="clear" w:color="auto" w:fill="auto"/>
                <w:lang w:eastAsia="zh-CN"/>
              </w:rPr>
              <w:t>无锡市惠山区玉祁街道芙蓉村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无锡三开高纯化工有限公司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无锡新区梅育路116号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无锡市圣马气体有限公司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无锡市新区鸿运路以东、经十三路以南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无锡高新气体有限公司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eastAsia="zh-CN"/>
              </w:rPr>
            </w:pPr>
            <w:r>
              <w:rPr>
                <w:rFonts w:hint="eastAsia" w:ascii="Times New Roman" w:hAnsi="Times New Roman" w:eastAsia="方正仿宋_GBK" w:cs="Times New Roman"/>
                <w:sz w:val="21"/>
                <w:szCs w:val="21"/>
                <w:shd w:val="clear" w:color="auto" w:fill="auto"/>
                <w:lang w:eastAsia="zh-CN"/>
              </w:rPr>
              <w:t>无锡国家高新技术产业开发区48-G地块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空气化工产品（无锡）有限公司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无锡新区梅育路128号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江阴中威电子有限公司</w:t>
            </w:r>
          </w:p>
        </w:tc>
        <w:tc>
          <w:tcPr>
            <w:tcW w:w="330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江阴市申港街道申南村张家桥297-2号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无锡国鑫封头制造有限公司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无锡市惠山区玉祁街道曙光村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无锡市天元电脑绗缝机有限公司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无锡市滨湖区华庄街道周潭村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无锡华光轿车零件有限公司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无锡市惠山区洛社镇杨市福山村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江阴市华凤化工植绒有限公司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eastAsia="zh-CN"/>
              </w:rPr>
              <w:t>江阴市玉门西路</w:t>
            </w:r>
            <w:r>
              <w:rPr>
                <w:rFonts w:hint="eastAsia" w:ascii="Times New Roman" w:hAnsi="Times New Roman" w:eastAsia="方正仿宋_GBK" w:cs="Times New Roman"/>
                <w:sz w:val="21"/>
                <w:szCs w:val="21"/>
                <w:shd w:val="clear" w:color="auto" w:fill="auto"/>
                <w:lang w:val="en-US" w:eastAsia="zh-CN"/>
              </w:rPr>
              <w:t>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江苏澄星磷化工股份有限公司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江苏省江阴市梅园大街618号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bookmarkStart w:id="0" w:name="_GoBack" w:colFirst="3" w:colLast="3"/>
            <w:r>
              <w:rPr>
                <w:rFonts w:hint="eastAsia" w:ascii="Times New Roman" w:hAnsi="Times New Roman" w:eastAsia="方正仿宋_GBK" w:cs="Times New Roman"/>
                <w:sz w:val="21"/>
                <w:szCs w:val="21"/>
                <w:shd w:val="clear" w:color="auto" w:fill="auto"/>
                <w:lang w:val="en-US" w:eastAsia="zh-CN"/>
              </w:rPr>
              <w:t>30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江阴金润化工制品有限公司</w:t>
            </w:r>
          </w:p>
        </w:tc>
        <w:tc>
          <w:tcPr>
            <w:tcW w:w="330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eastAsia="zh-CN"/>
              </w:rPr>
              <w:t>江阴市北环路</w:t>
            </w:r>
            <w:r>
              <w:rPr>
                <w:rFonts w:hint="eastAsia" w:ascii="Times New Roman" w:hAnsi="Times New Roman" w:eastAsia="方正仿宋_GBK" w:cs="Times New Roman"/>
                <w:sz w:val="21"/>
                <w:szCs w:val="21"/>
                <w:shd w:val="clear" w:color="auto" w:fill="auto"/>
                <w:lang w:val="en-US" w:eastAsia="zh-CN"/>
              </w:rPr>
              <w:t>12号</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江阴新树工程塑料有限公司</w:t>
            </w:r>
          </w:p>
        </w:tc>
        <w:tc>
          <w:tcPr>
            <w:tcW w:w="330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江阴市澄江东路6号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建滔（江苏）化工有限公司</w:t>
            </w:r>
          </w:p>
        </w:tc>
        <w:tc>
          <w:tcPr>
            <w:tcW w:w="3307" w:type="dxa"/>
            <w:shd w:val="clear" w:color="auto" w:fill="auto"/>
            <w:vAlign w:val="center"/>
          </w:tcPr>
          <w:p>
            <w:pPr>
              <w:widowControl/>
              <w:adjustRightInd w:val="0"/>
              <w:snapToGrid w:val="0"/>
              <w:spacing w:line="240" w:lineRule="exact"/>
              <w:jc w:val="center"/>
              <w:textAlignment w:val="center"/>
              <w:rPr>
                <w:rFonts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江阴市璜土镇石庄嘉盛北路2号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江苏海伦石化有限公司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江阴市临港街道润华路20号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江阴苏利化学股份有限公司（江苏苏利精细化工股份有限公司）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江阴市利港镇润华路7号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江阴江化微电子材料股份有限公司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江阴市周庄镇长寿云顾路581号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江苏嘉盛新材料有限公司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江阴市滨江西路1313号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一汽铸造有限公司无锡分公司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无锡市惠山区堰裕路517号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lang w:val="en-US" w:eastAsia="zh-CN"/>
              </w:rPr>
              <w:t>无锡昆达地毯有限责任公司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锡山区东港镇港王路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无锡裕力机械有限公司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无锡市惠山区洛社镇新顺路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无锡顺久富不锈钢有限公司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无锡经济开发区泰运路8号（南跨车间）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t>无锡市执法局</w:t>
            </w:r>
          </w:p>
        </w:tc>
        <w:tc>
          <w:tcPr>
            <w:tcW w:w="3658"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无锡威孚高科技集团股份有限公司</w:t>
            </w:r>
          </w:p>
        </w:tc>
        <w:tc>
          <w:tcPr>
            <w:tcW w:w="330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无锡市新吴区华山路8号</w:t>
            </w:r>
          </w:p>
        </w:tc>
      </w:tr>
    </w:tbl>
    <w:p>
      <w:pPr>
        <w:widowControl/>
        <w:jc w:val="left"/>
      </w:pPr>
      <w:r>
        <w:br w:type="page"/>
      </w:r>
    </w:p>
    <w:tbl>
      <w:tblPr>
        <w:tblStyle w:val="11"/>
        <w:tblW w:w="949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1701"/>
        <w:gridCol w:w="3380"/>
        <w:gridCol w:w="3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3" w:type="dxa"/>
            <w:gridSpan w:val="4"/>
            <w:vAlign w:val="center"/>
          </w:tcPr>
          <w:p>
            <w:pPr>
              <w:pStyle w:val="10"/>
              <w:spacing w:after="0" w:line="560" w:lineRule="exact"/>
              <w:ind w:left="0" w:leftChars="0" w:firstLine="0" w:firstLineChars="0"/>
              <w:jc w:val="center"/>
              <w:rPr>
                <w:rFonts w:ascii="Times New Roman" w:hAnsi="Times New Roman" w:eastAsia="方正仿宋_GBK" w:cs="Times New Roman"/>
                <w:szCs w:val="32"/>
              </w:rPr>
            </w:pPr>
            <w:r>
              <w:rPr>
                <w:rFonts w:hint="eastAsia" w:ascii="Times New Roman" w:hAnsi="Times New Roman" w:eastAsia="方正仿宋_GBK" w:cs="Times New Roman"/>
                <w:szCs w:val="32"/>
              </w:rPr>
              <w:t>江阴市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序号</w:t>
            </w:r>
          </w:p>
        </w:tc>
        <w:tc>
          <w:tcPr>
            <w:tcW w:w="1701"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执法层级</w:t>
            </w:r>
          </w:p>
        </w:tc>
        <w:tc>
          <w:tcPr>
            <w:tcW w:w="3380"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企业名称</w:t>
            </w:r>
          </w:p>
        </w:tc>
        <w:tc>
          <w:tcPr>
            <w:tcW w:w="3585"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无锡长江胶囊有限公司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江阴临港新城璜土园区（璜土镇镇澄路3542号）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无锡积大制药有限公司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江阴市前村路2号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技源集团股份有限公司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江阴临港经济开发区锦绣路2号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江苏南农高科技股份有限公司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江阴市南闸镇锡澄路890号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建滔（江苏）化工有限公司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江阴市璜土镇石庄嘉盛北路2号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阿尔法（江阴）沥青有限公司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江阴经济开发区石庄园区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中石化壳牌(江苏)石油销售有限公司江阴东门加油站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江阴市环城北路1号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江阴市澄星加油站有限公司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江阴市毗陵东路305号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中国石化销售股份有限公司江苏江阴黄山港加油站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江阴市滨江中路573号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中国石化销售股份有限公司江苏江阴延陵路加油站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江阴市延陵路789号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中国石化销售股份有限公司江苏江阴人民东路加油站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江阴市人民东路811号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中国石化销售股份有限公司江苏江阴石油分公司长投加油站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江阴市长江路150号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中石化壳牌(江苏)石油销售有限公司江阴杏春桥加油站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江阴市杏春桥东堍环城西路176号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中国石化销售股份有限公司江苏江阴石油分公司西门加油站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江阴市人民西路188号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江苏普莱医药生物技术有限公司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江阴市安全路1号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江阴天江药业有限公司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江阴高新区新胜路1号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江阴贝瑞森生化技术有限公司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江阴市东盛西路6号C3楼（1-3层）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江苏新申奥生物科技有限公司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江阴市科达路28号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江苏中济万泰生物医药有限公司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江阴市东盛西路78号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江苏德和生物科技有限公司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江阴市科技大道8号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中石化壳牌（江苏）石油销售有限公司江阴西石桥加油站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江阴市镇澄路2400号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中石化壳牌(江苏)石油销售有限公司江阴汉澄加油站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江阴市镇澄路3002号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江阴阳光加油站有限公司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江阴市华士镇新华路68号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江苏省中油泰富石油集团有限公司第十五加油站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江阴市新桥镇苏圩村小水渠5号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中国石油天然气股份有限公司江苏江阴暨南大道加油站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江阴市长泾镇王家村顾山房90号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中石化壳牌(江苏)石油销售有限公司江阴泾南加油站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江阴市长泾镇泾南村（长泾镇工业路46号）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zh-CN" w:eastAsia="zh-CN"/>
              </w:rPr>
            </w:pPr>
            <w:r>
              <w:rPr>
                <w:rFonts w:hint="eastAsia" w:ascii="Times New Roman" w:hAnsi="Times New Roman" w:eastAsia="方正仿宋_GBK" w:cs="Times New Roman"/>
                <w:sz w:val="21"/>
                <w:szCs w:val="21"/>
                <w:shd w:val="clear" w:color="auto" w:fill="auto"/>
                <w:lang w:val="en-US" w:eastAsia="zh-CN"/>
              </w:rPr>
              <w:t>江苏科强新材料股份有限公司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江阴市云亭街道黄台路6号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江阴市凯润金属制品有限公司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江阴市站西路231号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江苏春蓝印染科技有限公司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江阴市云亭街道黄思巷路2号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江阴市长乐新科技电子有限公司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江阴市周庄镇长寿工业园长乐路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江阴市百舸有色金属材料有限公司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江阴市祝塘镇云顾路198号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江阴新苏铝科技有限公司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江阴市周庄镇山泉村万泉路77号[经营场所:江阴市周庄镇山泉村万泉路88号]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江阴市嘉华铝业有限公司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江阴市周庄镇长寿云顾路252号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无锡翔龙环球科技股份有限公司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江阴市华士镇曙新路5号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江阴市久泰铝制品有限公司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江阴市华士镇曙新工业园白龙路6号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江阴市永益色织有限公司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江阴市华士镇华西二村瓠岱桥东街12号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江阴市逸飞毛纺织染有限公司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江阴市华士镇华西工业园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江阴迈斯科无纺布净化用品有限公司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江阴市华士镇陆桥陆东大街181-1号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江阴市康润纱业有限公司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江阴市华士镇华西工业园区环村西路199号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江阴中凌电器制造有限公司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江阴市璜土镇工业集中区南湫路5号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江苏奥斯特滤清器制造有限公司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江阴市璜土镇石庄华特西路32号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无锡华轶法兰有限公司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江阴市龙定路88号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贝卡尔特(中国)技术研发有限公司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江苏省江阴市宏通路98号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江阴凯博通信科技有限公司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江阴市城东街道东定路83号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江阴飘迈医疗用品有限公司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江阴市华士镇华长路553—1号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江阴市博汇机械成套设备有限公司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江阴市杨宦路3号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江阴市第三铸造机械有限公司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江阴市澄江中路286号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江阴市正邦制管有限公司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江阴市城东街道蟠龙山路37号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江苏大隆凯科技有限公司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江阴市蟠龙山路29号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江苏英迈能源科技有限公司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江阴市东盛西路6号D5楼一层、二层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江阴市宏捷防护用品有限公司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江阴市东盛路52号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江阴市宇昌纺织有限公司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江阴市东盛路50号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江阴市康盛纺织有限公司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江阴市东定路67号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城东街道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江阴科豪智能织标有限公司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江阴市东定路65号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江苏常隆客车有限公司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澄江街道新澄路2号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江阴博驰机械制造有限公司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江阴市新园路1号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江阴市凯盛钢铝制造有限公司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江阴市新园路12号-3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江阴市林享家居有限公司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江阴市新澄路7号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江阴市香山中药机械有限公司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江阴市新园路5号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无锡图川自动化系统有限公司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江阴市璜塘上村团结河周家村1-1号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江阴市吉成电器有限公司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江阴市站西路258号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江阴市禾煜金属制品有限公司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江阴市站西路258号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江阴华博纸业有限公司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江阴市谢园路8号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澄江街道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江阴市宏庆机械制造有限公司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江阴市谢园路8号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江阴华岐钢铁制品有限公司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江阴市锡澄路892号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江阴市城南预制构件有限公司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江阴市涂镇村任前头2号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江阴天翔电器有限公司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江阴市观山村东盟路6号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江阴市赛宇电器有限公司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江阴市河西路12号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江阴市三和重工钢制品有限公司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江阴市开锦路11号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江阴市东泽铝业科技有限公司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江阴市观山村东盟科技工业集中区东盟路2号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江阴市长升玻璃有限公司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江阴市开来路1-8号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江阴市梅园不锈钢有限公司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江阴市白玉路825号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江阴市椿萱木制品有限公司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江阴市云南路1783号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江阴德达家居用品有限公司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江阴市南焦路251号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江阴市格兰特锻造有限公司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江阴市涂镇村前新庄西村1号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南闸街道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江阴永顺钢构彩板制造有限公司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江阴市锡澄路896号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江苏天容昌新材料科技有限公司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江阴市那巷路4号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江阴市忠平科技有限公司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江阴市云顾路121号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江苏贝特自动门技术有限公司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江阴市季庄路10号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江阴和锦特种纤维材料有限公司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江阴市松文头路32号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江阴市双天纺织有限公司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江阴市开源路11号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江阴市科安传动机械有限公司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江阴市云亭</w:t>
            </w:r>
            <w:r>
              <w:rPr>
                <w:rFonts w:hint="eastAsia" w:ascii="Times New Roman" w:hAnsi="Times New Roman" w:eastAsia="方正仿宋_GBK" w:cs="Times New Roman"/>
                <w:sz w:val="21"/>
                <w:szCs w:val="21"/>
                <w:shd w:val="clear" w:color="auto" w:fill="auto"/>
                <w:lang w:val="en-US" w:eastAsia="zh-CN"/>
              </w:rPr>
              <w:t>沈家浜</w:t>
            </w:r>
            <w:r>
              <w:rPr>
                <w:rFonts w:hint="default" w:ascii="Times New Roman" w:hAnsi="Times New Roman" w:eastAsia="方正仿宋_GBK" w:cs="Times New Roman"/>
                <w:sz w:val="21"/>
                <w:szCs w:val="21"/>
                <w:shd w:val="clear" w:color="auto" w:fill="auto"/>
                <w:lang w:val="en-US" w:eastAsia="zh-CN"/>
              </w:rPr>
              <w:t>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上海富渥机械工程技术江阴制造有限公司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云亭街道沈家浜路</w:t>
            </w:r>
            <w:r>
              <w:rPr>
                <w:rFonts w:hint="eastAsia" w:ascii="Times New Roman" w:hAnsi="Times New Roman" w:eastAsia="方正仿宋_GBK" w:cs="Times New Roman"/>
                <w:sz w:val="21"/>
                <w:szCs w:val="21"/>
                <w:shd w:val="clear" w:color="auto" w:fill="auto"/>
                <w:lang w:val="en-US" w:eastAsia="zh-CN"/>
              </w:rPr>
              <w:t>53号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云亭街道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江阴凯达机电制造有限公司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云亭街道季庄路10号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江阴市金铺不锈钢制品有限公司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江阴市新沟工业园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江阴市金属制管有限公司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江阴市镇澄路709号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江阴市精成数控有限公司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江阴市西城路39号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江阴市骏翰服饰有限公司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江阴市警民路3号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江阴市凯菲尔精工电梯科技有限公司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江阴市景贤路807号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江阴市凯翔福泰机电设备制造有限公司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江阴市景贤路18号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江阴市灵得广机电有限公司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江阴市西城路106号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江阴市美润服装有限公司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江阴市镇澄路723号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夏港街道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江阴市南泉高分子制品有限公司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江阴市景贤路618号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江阴永泰水泥制品有限公司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江阴市申港街道东刘村6-1号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江阴宏杰塑业科技有限公司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江阴市申港街道亚包大道127-3号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江阴市福澜纺织拉绒有限公司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江阴市临港街道东刘村东刘村5号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江阴杰麦尔乐器有限公司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江苏省江阴市申港镇澄路1527号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江阴市华荣家具有限公司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江阴市镇澄路1958号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江阴申隆包装材料有限公司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江阴市镇澄路1999号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江阴市昌瑞包装材料有限公司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江阴市申港街道亚包大道125-1号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江阴圣世杰机械制造有限公司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江阴市滨江西路558-1号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江阴市美杰针织有限公司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江阴市申港街道申新路8号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申港街道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江阴市叶茂厨卫科技有限公司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江阴市申港街道申泰路19号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江阴市双友自动化设备有限公司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江阴市利港街道利中街268号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江阴市来事德化工有限公司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江阴市利港街道滨江西路812号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江阴市友丰机械有限公司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江阴市利港街道邹家丹2号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江阴市蒂绵服装有限公司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江阴市利港街道陈墅路59号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江阴市西石桥鑫顾制衣厂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江阴市利港街道人民路196号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江阴昊文纺织贸易有限公司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江阴市利港街道人民路150号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江阴市丰瑞金属有限公司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江阴市利港街道滨江西路888号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利港街道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江苏双良锅炉有限公司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江阴市利港街道双良路10号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江阴市亚泰净化设备技术有限公司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江阴市花港西路2号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江苏法尔胜动力科技有限公司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江阴市锦绣路1号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中联重科建筑机械（江苏）有限责任公司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江阴市璜土镇石庄花港东路18号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江苏华眈环保设备有限公司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江阴市璜土镇石庄华特东路19号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江阴纳力新材料科技有限公司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江阴市璜土镇华滨路26号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江阴长翼织造有限公司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江阴市璜土镇石庄扬子大道68号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江阴市石庄金属包装材料厂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江阴市小坎路75-1号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江阴优耐集包装有限公司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江阴市璜土镇璜土工业园环川路7号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江阴市申明模具机械制造有限公司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江阴市璜土镇后栗村52号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璜土镇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江阴市增强机械有限公司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江阴市璜土镇石庄滨江西路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江阴市琅都木业科技有限公司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江阴市月城镇火车站路8-1号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江阴市顺科工贸有限公司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江阴市月城镇火车站路159号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无锡奇安特保温材料有限公司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江阴市月城镇月翔路17-1号、锡澄路1151号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江阴亨达真空涂装有限公司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江阴市月城镇北环路10号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江阴市雅春塑料制品有限公司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江阴市月城镇双泾村湾河头马圩路34号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江阴市江威工艺包装材料有限公司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江阴市月城镇大刘家村118号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江阴翔烨智能家居有限公司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江阴市月城镇月翔路17号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月城镇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江阴红嘉印染有限公司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江阴市月城镇北环路27号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江阴市志骏电器线缆有限公司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江阴市青阳镇工业园区B-5区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无锡华澄线缆有限公司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江阴市青阳镇工业园区工业二路B-4区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江阴市华强橡塑制品有限公司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江阴市浩盛电器线缆制造有限公司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江阴市青阳镇工业园区(经营场所:江阴市青阳镇洪腾路7号)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江阴市源达电工材料有限公司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江阴市青阳镇南陈村(经营场所:江阴市青阳镇锡澄路1339号、江阴市青阳镇锡澄路1329号)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江阴市天澄电子电线有限公司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江阴市青阳镇工业园区三路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江阴市华晶特种线缆有限公司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江阴市青阳镇工业园区华澄路17号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奥思朗线缆江阴有限公司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江阴市青阳镇锡澄路1578号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江阴市千里马电工材料有限公司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江阴市青阳镇大船桥路3号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江阴盛德特种线缆有限公司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江阴市青阳镇闵普路5号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江阴市双达新型建材制造有限公司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江阴市徐霞客镇璜塘外环南路38号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无锡新惠国塑料有限公司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江阴市徐霞客镇璜塘环东路134号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江阴市勤力橡塑机械有限公司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江阴市徐霞客镇峭岐霞祥路5号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江苏中轮机械有限公司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江阴市徐霞客镇璜塘外环北路15号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江阴金露纺织品有限公司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江阴市徐霞客镇璜塘外环东路8号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江阴市骏益机械设备有限公司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江阴市徐霞客镇峭岐兴业路10号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江阴市亚龙换热设备有限公司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江阴市徐霞客镇峭岐工业园区兴业路7号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江阴市峭岐供销社包装箱有限公司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江阴市徐霞客镇峭岐黎明路东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江阴天田容器制造有限公司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江阴市徐霞客镇峭岐公园路25号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江阴景隆化工设备有限公司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江阴市徐霞客镇峭岐人民路97号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无锡多恩多自动化有限公司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江阴市徐霞客镇马镇西街100号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江阴市恒博化纤科技有限公司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江阴市徐霞客镇马镇环镇北路6号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江苏海盈环保科技有限公司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江阴市徐霞客镇马镇环镇北路8号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徐霞客镇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江阴市阳东机械配件有限公司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江阴市徐霞客镇马璜路598号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江苏瀚阳新材料科技有限公司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江阴市华士镇蒙娜路9号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江阴誉球耐火材料有限公司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江阴市华士镇香墩路17号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江阴市金旺模塑有限公司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江阴市华士镇陆桥勤丰路1023号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江阴市博世杰科技有限公司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江阴市华士镇华西十一村香墩路9号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江阴市华士双龙金属制品有限公司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江阴市华士镇龙砂园27号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江阴市德丰金属制品有限公司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江阴市华士镇华西五村陆瓠西路202号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江阴龙泽铝业有限公司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江阴市华士镇龙砂工业园19号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江阴妙洁胶乳有限公司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江阴市华士镇工业园（东升村）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江阴澄荣能源利用有限公司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江阴市华士镇扁钢路18号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江苏标榜装饰新材料股份有限公司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江阴市华士镇蒙娜路7号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泓泰复合材料（江阴）有限公司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江阴市华士镇曙新路19号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江阴市茂通纺织品有限公司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江阴市华士镇华西工业园周家基52号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华士镇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江阴市向康纺织有限公司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江阴市华士镇陆桥上头巷71号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江阴市富豪纸业有限公司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江阴市周庄镇龙云路26号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江阴市华尔润绝缘材料有限公司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江阴市周庄镇世纪大道南段788号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江阴市金超金属制品有限公司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江阴市周庄镇砂山大道天虹路3号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江阴市君利莱电子科技有限公司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江阴市周庄镇长寿云顾路511号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江阴亦远船舶配件有限公司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江阴市周庄长寿村永盛路133号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江阴和宏特种材料有限公司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江阴市周庄镇澄杨路1108号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江阴华隆铸造有限公司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江阴市周庄镇宏惠路5号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江阴和宏精工科技有限公司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江阴市周庄镇华宏路18号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江阴市瑞华金属制品有限公司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江阴市周庄镇陈梅路2号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江阴市威达铸造有限公司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江阴市周庄镇稷山村王天圩巷61号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江阴鑫焱合金铜材有限公司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江阴市周庄镇稷山村薛吴路11号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江阴市科裕特铜材有限公司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江阴市周庄镇白蛇东路3号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江阴华凯聚酯有限公司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江阴市周庄镇科技工业园区华宏工业园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江阴市大阳混凝土工程有限公司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江阴市周庄镇周庄村天虹路2号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江阴市高远锻造有限公司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江阴市周庄镇港东路1-1号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周庄镇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江阴市周庄金湾铸件厂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江阴市周庄镇前门路58号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江阴森豪金属科技有限公司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新桥镇新杨路7号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江阴市振新毛纺有限公司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新桥镇博园路2号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江阴广通铝业有限公司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新桥镇西园路4号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江阴鑫旺机械有限公司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新桥镇新华路40号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江阴市金多来毛纺织厂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新桥镇锦园路1号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江阴万怡机械有限公司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新桥镇新华路40号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江苏士士洁服饰科技有限公司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长泾镇陈典桥141号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江阴市永兴机械制造有限公司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长泾镇习礼村河东6号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江阴市大禹金属科技有限公司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长泾镇和平村王家宕58号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江阴市涛博泡塑有限公司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长泾镇长兴路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江阴市鑫达车业有限公司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长泾镇开元路1号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江阴市立洲压辊有限公司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长泾镇沈巷上118号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江阴市昊晟服饰有限公司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长泾镇人民路259号-4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江阴市汇金印务有限公司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长泾镇沈巷上115号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培迪新材料科技（江苏）有限责任公司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长泾镇兴园路105-1号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江阴和创服饰有限公司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长泾镇兴园路102号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江阴市永欣织染有限公司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长泾镇蒲市里220号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江苏邵氏金属科技有限公司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北海大道179号-1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江阴市中众旺建材有限公司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鉴青村严读桥2号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江苏东顺新能源科技有限公司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国华路38号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江阴市优染纺织有限公司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北国老锡张路9号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江阴市康纳服饰科技有限公司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顾山镇云顾路335号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江阴市明阳玻璃制品有限公司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顾山镇云顾路310号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江阴华新精密科技股份有限公司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新龚村云顾路137号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顾山镇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江阴市源盛铝业有限公司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锡张路162号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江阴市正伟服饰有限公司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江阴市祝塘镇云顾路144号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江阴市庆通制衣有限公司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江阴市祝塘镇祝璜路38号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江阴市恒仕达服饰有限公司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江阴市祝塘镇文林环南路2号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江阴汉和制衣有限公司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江阴市祝塘镇西</w:t>
            </w:r>
            <w:r>
              <w:rPr>
                <w:rFonts w:hint="eastAsia" w:ascii="Times New Roman" w:hAnsi="Times New Roman" w:eastAsia="方正仿宋_GBK" w:cs="Times New Roman"/>
                <w:sz w:val="21"/>
                <w:szCs w:val="21"/>
                <w:shd w:val="clear" w:color="auto" w:fill="auto"/>
                <w:lang w:val="en-US" w:eastAsia="zh-CN"/>
              </w:rPr>
              <w:t>旸村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江阴市东源服装有限公司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江阴市祝塘镇檀巷路3号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江阴宏鑫制衣有限公司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江阴市祝塘镇云顾路30号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214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江阴市金鹰制衣有限公司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江阴市祝塘镇金茂路28号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215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江阴市振宇针织制衣有限公司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江阴市祝塘镇人民南路70号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216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江阴市恩泰铝业有限公司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江阴市祝塘镇文林环西路918号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217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江阴市伊芙特制衣有限公司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江阴市祝塘镇文林文南路62-1号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218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江阴市统翎针织新面料有限公司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江阴市祝塘镇文林环南路38号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江阴市超宇针织有限公司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江阴市祝塘镇云顾路12-8号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江阴爱尔发服饰有限公司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江阴市祝塘镇文林文化路128号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江阴桑阳印染制线有限公司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江阴市祝塘镇云顾路100号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祝塘镇</w:t>
            </w:r>
          </w:p>
        </w:tc>
        <w:tc>
          <w:tcPr>
            <w:tcW w:w="3380"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江阴市己土服装有限公司</w:t>
            </w:r>
          </w:p>
        </w:tc>
        <w:tc>
          <w:tcPr>
            <w:tcW w:w="3585"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default" w:ascii="Times New Roman" w:hAnsi="Times New Roman" w:eastAsia="方正仿宋_GBK" w:cs="Times New Roman"/>
                <w:sz w:val="21"/>
                <w:szCs w:val="21"/>
                <w:shd w:val="clear" w:color="auto" w:fill="auto"/>
                <w:lang w:val="en-US" w:eastAsia="zh-CN"/>
              </w:rPr>
              <w:t>江阴市祝塘镇新圩路25号</w:t>
            </w:r>
          </w:p>
        </w:tc>
      </w:tr>
    </w:tbl>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br w:type="page"/>
      </w:r>
    </w:p>
    <w:tbl>
      <w:tblPr>
        <w:tblStyle w:val="11"/>
        <w:tblW w:w="9493" w:type="dxa"/>
        <w:tblInd w:w="-5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1701"/>
        <w:gridCol w:w="3380"/>
        <w:gridCol w:w="3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3" w:type="dxa"/>
            <w:gridSpan w:val="4"/>
            <w:vAlign w:val="center"/>
          </w:tcPr>
          <w:p>
            <w:pPr>
              <w:pStyle w:val="10"/>
              <w:spacing w:after="0" w:line="560" w:lineRule="exact"/>
              <w:ind w:left="0" w:leftChars="0" w:firstLine="0" w:firstLineChars="0"/>
              <w:jc w:val="center"/>
              <w:rPr>
                <w:rFonts w:ascii="Times New Roman" w:hAnsi="Times New Roman" w:eastAsia="方正仿宋_GBK" w:cs="Times New Roman"/>
                <w:szCs w:val="32"/>
              </w:rPr>
            </w:pPr>
            <w:r>
              <w:rPr>
                <w:rFonts w:hint="eastAsia" w:ascii="Times New Roman" w:hAnsi="Times New Roman" w:eastAsia="方正仿宋_GBK" w:cs="Times New Roman"/>
                <w:szCs w:val="32"/>
              </w:rPr>
              <w:t>宜兴市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序号</w:t>
            </w:r>
          </w:p>
        </w:tc>
        <w:tc>
          <w:tcPr>
            <w:tcW w:w="1701"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执法层级</w:t>
            </w:r>
          </w:p>
        </w:tc>
        <w:tc>
          <w:tcPr>
            <w:tcW w:w="3380"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企业名称</w:t>
            </w:r>
          </w:p>
        </w:tc>
        <w:tc>
          <w:tcPr>
            <w:tcW w:w="3585" w:type="dxa"/>
            <w:vAlign w:val="center"/>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宜兴市晨光建材有限公司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宜兴市田园轻合金材料有限公司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江苏恒峰线缆有限公司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宜兴市瑞诚科技有限公司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无锡利保科技发展有限公司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江苏宁晖环保科技有限公司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宜兴乐威牛仔布有限公司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无锡市天裕建材有限公司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江苏银环精密钢管有限公司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无锡迈克斯纺织品有限公司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江苏亨德利纺织印染有限公司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江苏创新石化有限公司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江苏永昇复合材料有限公司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宜兴良兴新型材料有限公司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无锡市辉煌电子材料有限公司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远程电缆股份有限公司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无锡市鑫乐通讯器材有限公司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宜兴信普新能源科技有限公司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无锡市凯杰铸造有限公司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江苏禾业制带有限公司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江苏大华玻璃钢有限公司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宜兴市宝业机械有限公司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宜兴市雁南飞制衣有限公司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宜兴市盛达制衣有限公司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宜兴市金鸾服饰有限公司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无锡市银杏塑业科技有限公司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宜兴市伟业玻纤材料有限公司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无锡市兴盛新材料科技有限公司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无锡市井上海绵有限公司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江苏菲力环保工程有限公司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江苏凯达环保设备有限公司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无锡喜尔福装饰品有限公司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宜兴高奇环保科技有限公司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宜兴市高登机械设备有限公司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宜兴市东峰混凝土有限公司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宜兴市茆圻碳素有限公司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宜兴市鑫鼎橡塑制品厂（普通合伙）</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江苏华窑光宇科技有限公司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宜兴市环湖电器有限公司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宜兴震辰铜业有限公司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湖㳇镇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宜兴市盛亦辰隔音材料有限公司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宜兴市桃源纺织厂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宜兴市科达电子有限公司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宜兴市宏才盛邦科技有限公司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雷氏木业（江苏）有限公司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宜兴市润泽纺织科技有限公司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宜兴市奇达纺织服饰有限公司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西渚镇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宜兴市方氏磁钢有限公司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宜兴市众鑫印艺服饰有限公司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杨巷镇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无锡市苏南电缆有限公司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杨巷镇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宜兴市晓明绝热保温材料有限公司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无锡市兆星辐射防护科技有限公司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宜兴市明鑫塑革材料有限公司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无锡市华君塑料制品有限公司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无锡帝宝应用材料高科技有限公司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无锡龙腾冶金设备有限公司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宜兴市风云新材料科技有限公司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江苏欧米伽环保工程有限公司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屺亭街道北片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卡斯曼搬运设备制造（无锡）有限公司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屺亭街道北片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宜兴市巨峰机械有限公司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屺亭街道北片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江苏本研机械制造有限公司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开发区腾飞路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易光科技（江苏）有限公司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开发区杏里路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无锡市宜欣科技有限公司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开发区杏里路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江苏华之杰环境科技有限公司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开发区边庄村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宜兴市新开喜木制品有限公司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开发区边庄村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无锡锡成锅炉有限公司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新庄街道工业集中区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江苏中氿钢构有限公司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新庄街道工业集中区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无锡市固驰电子材料有限公司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新庄街道洪巷村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宜兴市灵燕电工材料有限公司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新庄街道曹家村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江苏汇通环保设备有限公司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芳桥街道工业集中区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江苏德奥科技有限公司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芳桥街道金兰村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江苏方诺机械制造有限公司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芳桥街道阳山村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开发区</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宜兴市宏宇铸钢有限公司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芳桥街道阳山村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无锡市回田拉链有限公司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环科园百合场路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格迅精密机械（宜兴）有限公司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新街街道岳东路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江苏泓阳环保股份有限公司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环科园百合场路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无锡市史丹立士新材料有限公司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新街街道龙池路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江苏米格电气集团股份有限公司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新街街道绿园路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新街街道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江苏海拓宾未来工业科技集团有限公司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环科园恒通路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宜兴市华邦陶瓷有限公司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丁蜀镇查林村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宜兴市丰收陶瓷工艺厂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丁蜀镇潜洛村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宜兴市伊诺炉业公司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丁蜀镇蜀山社区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宜兴市振方瓷件厂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丁蜀镇川埠村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宜兴市丁蜀镇建平炉料瓷件厂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丁蜀镇查林村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宜兴云海制陶有限公司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宜兴市宏亚机械有限公司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丁蜀镇陶渊村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江苏骏辰电缆有限公司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宜兴市鑫马绳缆有限公司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奥朗斯节能玻璃（无锡）有限公司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无锡中杰恒达机械制造有限公司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无锡市兆林电工材料有限公司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无锡华日精密机械有限公司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江苏莱福瑞传热科技有限公司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江苏富腾电缆科技有限公司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宜兴市铄盛再生资源有限公司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江苏津达线缆有限公司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官林镇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无锡离火新能源科技有限公司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宜兴市官林镇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江苏达格水务有限公司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高塍镇赋村村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江苏德新万基环保设备有限公司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高塍镇塍西村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江苏盛泰环境工程有限公司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高塍镇塍西村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宜兴市埋地管业有限公司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高塍镇红塔村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宜兴市乾元机械有限公司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高塍镇赋村村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江苏南泰环保填料有限公司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高塍镇高塍村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江苏美睿斯科环保科技有限公司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高塍镇塍西村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宜兴市艳阳天炉业有限公司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和桥镇西锄村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宜兴市和桥镇轩轩制衣厂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和桥镇北庄村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宜兴市亚能环保设备厂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和桥镇北庄村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宜兴市南顺货运有限公司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和桥镇北庄村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宜兴市禾辉数码科技有限公司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和桥镇北庄村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赫拉克勒斯机械（无锡）有限公司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和桥镇永兴村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宜兴市盛发高温窑具炉料有限公司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和桥镇北庄村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无锡奥尔斯特金刚石有限公司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和桥镇中巷村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宜兴迪拓金属制品有限公司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徐舍镇模架园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卓伊特精密模具（无锡）有限公司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徐舍镇模架园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宜兴市光华亿创科技有限公司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徐舍镇工业区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宜兴市广帅科技发展有限公司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徐舍镇工业区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宜兴市平字塑业有限公司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徐舍镇南星村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宜兴市文轩环保设备有限公司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徐舍镇洴浰村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宜兴益顺康精密模架有限公司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徐舍镇洴浰村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宜兴市洋溪纸箱有限公司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周铁镇中新村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无锡郢钺科技有限公司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周铁镇周铁村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江苏弗莱明恩环境科技有限公司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周铁镇周铁村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宜兴市金茂机械有限公司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周铁镇周铁村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宜兴市一昂机械设备有限公司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万石镇大尖村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宜兴市天工炉业有限公司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万石镇后洪村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宜兴市励志电炉耐火材料有限公司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万石镇后洪村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宜兴市口天机械有限公司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万石镇万石村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江苏云果机械设备制造有限公司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万石镇余境村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无锡德锐宝凿岩钎具制造有限公司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万石镇南漕村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宜兴市朗宏机械科技有限公司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万石镇大尖村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江苏恒杰机械制造有限公司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万石镇南漕村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宜兴市红果果食品有限公司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张渚镇南门村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宜兴市佳诚纸业有限公司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张渚镇南门村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宜兴市木森家居有限公司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张渚镇南门村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宜兴市张渚镇夏华包装制品厂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张渚镇南门村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宜兴市五友科技有限公司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张渚镇南门村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宜兴市宇能冶金设备制造有限公司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张渚镇善卷村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宜兴市华伟纺织厂</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太华镇兴宇路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宜兴市祥盛纺织有限公司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太华镇振兴路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宜兴市华君纺织有限公司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太华镇邵西路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宜兴市凯润纺织有限公司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太华镇工业A区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宜兴市华亚包装有限公司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新建镇路庄村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江苏天尼威环保科技有限公司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新建村南塘村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无锡市桑隅纺织有限公司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新建镇新建村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杨巷镇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宜兴市爱旭包装有限公司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杨巷镇新西路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杨巷镇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宜兴市皇彬彩印包装有限公司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杨巷镇黄家村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江苏时晟包装科技有限公司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西渚镇西渚村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西渚镇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宜兴市伟恒包装制品有限公司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西渚镇西渚村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湖㳇镇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宜兴市禾荣陶瓷有限公司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湖㳇镇邵东村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湖㳇镇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宜兴市兴丰碳素模具有限公司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湖㳇镇东兴村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湖㳇镇</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宜兴市双赢工艺品制品有限公司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湖㳇镇东兴村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宜城街道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宜兴市大树节能材料有限公司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宜城街道南园村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宜城街道</w:t>
            </w:r>
          </w:p>
        </w:tc>
        <w:tc>
          <w:tcPr>
            <w:tcW w:w="3380"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宜兴市南园园东工贸有限公司</w:t>
            </w:r>
          </w:p>
        </w:tc>
        <w:tc>
          <w:tcPr>
            <w:tcW w:w="3585"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宜城街道南园村</w:t>
            </w:r>
          </w:p>
        </w:tc>
      </w:tr>
    </w:tbl>
    <w:p>
      <w:pPr>
        <w:widowControl/>
        <w:adjustRightInd w:val="0"/>
        <w:snapToGrid w:val="0"/>
        <w:spacing w:line="240" w:lineRule="exact"/>
        <w:textAlignment w:val="center"/>
        <w:rPr>
          <w:rFonts w:hint="eastAsia" w:ascii="方正仿宋_GBK" w:eastAsia="方正仿宋_GBK" w:cs="Times New Roman"/>
          <w:color w:val="000000"/>
          <w:kern w:val="0"/>
          <w:sz w:val="21"/>
          <w:szCs w:val="21"/>
        </w:rPr>
      </w:pPr>
      <w:r>
        <w:rPr>
          <w:rFonts w:hint="eastAsia" w:ascii="方正仿宋_GBK" w:eastAsia="方正仿宋_GBK" w:cs="Times New Roman"/>
          <w:color w:val="000000"/>
          <w:kern w:val="0"/>
          <w:sz w:val="21"/>
          <w:szCs w:val="21"/>
        </w:rPr>
        <w:br w:type="page"/>
      </w:r>
    </w:p>
    <w:tbl>
      <w:tblPr>
        <w:tblStyle w:val="11"/>
        <w:tblW w:w="949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1701"/>
        <w:gridCol w:w="3658"/>
        <w:gridCol w:w="3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3" w:type="dxa"/>
            <w:gridSpan w:val="4"/>
            <w:tcBorders>
              <w:top w:val="single" w:color="auto" w:sz="4" w:space="0"/>
              <w:left w:val="single" w:color="auto" w:sz="4" w:space="0"/>
              <w:bottom w:val="single" w:color="auto" w:sz="4" w:space="0"/>
              <w:right w:val="single" w:color="auto" w:sz="4" w:space="0"/>
            </w:tcBorders>
          </w:tcPr>
          <w:p>
            <w:pPr>
              <w:pStyle w:val="10"/>
              <w:spacing w:after="0" w:line="560" w:lineRule="exact"/>
              <w:ind w:left="0" w:leftChars="0" w:firstLine="0" w:firstLineChars="0"/>
              <w:jc w:val="center"/>
              <w:rPr>
                <w:rFonts w:ascii="Times New Roman" w:hAnsi="Times New Roman" w:eastAsia="方正仿宋_GBK" w:cs="Times New Roman"/>
                <w:szCs w:val="32"/>
              </w:rPr>
            </w:pPr>
            <w:r>
              <w:rPr>
                <w:rFonts w:ascii="Times New Roman" w:hAnsi="Times New Roman" w:eastAsia="方正仿宋_GBK" w:cs="Times New Roman"/>
                <w:szCs w:val="32"/>
              </w:rPr>
              <w:t>梁溪</w:t>
            </w:r>
            <w:r>
              <w:rPr>
                <w:rFonts w:hint="eastAsia" w:ascii="Times New Roman" w:hAnsi="Times New Roman" w:eastAsia="方正仿宋_GBK" w:cs="Times New Roman"/>
                <w:szCs w:val="32"/>
              </w:rPr>
              <w:t>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序号</w:t>
            </w:r>
          </w:p>
        </w:tc>
        <w:tc>
          <w:tcPr>
            <w:tcW w:w="1701" w:type="dxa"/>
            <w:tcBorders>
              <w:top w:val="single" w:color="auto" w:sz="4" w:space="0"/>
              <w:left w:val="single" w:color="auto" w:sz="4" w:space="0"/>
              <w:bottom w:val="single" w:color="auto" w:sz="4" w:space="0"/>
              <w:right w:val="single" w:color="auto" w:sz="4" w:space="0"/>
            </w:tcBorders>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执法层级</w:t>
            </w:r>
          </w:p>
        </w:tc>
        <w:tc>
          <w:tcPr>
            <w:tcW w:w="3658" w:type="dxa"/>
            <w:tcBorders>
              <w:top w:val="single" w:color="auto" w:sz="4" w:space="0"/>
              <w:left w:val="single" w:color="auto" w:sz="4" w:space="0"/>
              <w:bottom w:val="single" w:color="auto" w:sz="4" w:space="0"/>
              <w:right w:val="single" w:color="auto" w:sz="4" w:space="0"/>
            </w:tcBorders>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企业名称</w:t>
            </w:r>
          </w:p>
        </w:tc>
        <w:tc>
          <w:tcPr>
            <w:tcW w:w="3307" w:type="dxa"/>
            <w:tcBorders>
              <w:top w:val="single" w:color="auto" w:sz="4" w:space="0"/>
              <w:left w:val="single" w:color="auto" w:sz="4" w:space="0"/>
              <w:bottom w:val="single" w:color="auto" w:sz="4" w:space="0"/>
              <w:right w:val="single" w:color="auto" w:sz="4" w:space="0"/>
            </w:tcBorders>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1</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无锡润徽科技发展有限公司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无锡市梁溪区惠山街道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2</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无锡市瑞利技术开发有限公司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无锡市梁溪区惠山街道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3</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无锡睿钰针织有限公司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无锡市梁溪区扬名街道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4</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无锡金科试验设备有限公司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无锡市梁溪区扬名街道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5</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无锡雷士超声波设备有限公司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严家棚底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6</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无锡金鹏环保科技有限公司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江苏省无锡市梁溪区山北街道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7</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无锡金鹏环保机械设备有限公司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江苏省无锡市梁溪区山北街道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8</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无锡合利达电子科技有限公司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无锡市惠钱路127号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9</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无锡市华建电子仪器研究所</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无锡市会北路28-83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10</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无锡市会龙锻造机械有限公司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新惠路33号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rPr>
            </w:pPr>
            <w:r>
              <w:rPr>
                <w:rFonts w:hint="eastAsia" w:ascii="Times New Roman" w:hAnsi="Times New Roman" w:eastAsia="方正仿宋_GBK" w:cs="Times New Roman"/>
                <w:sz w:val="21"/>
                <w:szCs w:val="21"/>
                <w:shd w:val="clear" w:color="auto" w:fill="auto"/>
              </w:rPr>
              <w:t>11</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无锡市金时空广播电视设备有限公司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无锡市光电新材料科技产业园金山四支路11-5-403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12</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无锡市科浩面料有限公司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大庄1号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13</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无锡市环宇脚手架有限公司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江海东路41号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14</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无锡市万言针织品服装有限公司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梁溪区凤翔路983号五楼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15</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梁溪区</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无锡格林通安全装备有限公司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金山北路195号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16</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崇安寺街道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无锡安吉特商贸有限公司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无锡市中山路71号708室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17</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崇安寺街道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无锡倍安特新材料科技有限公司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无锡市中山路67号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18</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崇安寺街道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无锡景辉材料科技有限公司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无锡市中山路71-710室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19</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惠山街道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无锡市中盛石油制品有限公司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西新街18号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20</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惠山街道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无锡市科兴试剂仪器设备有限公司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春申路203号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21</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惠山街道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北塘区崧泽宾馆</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盛岸路25-1号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22</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清名桥街道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无锡来氟金化工科技有限公司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无锡市人民东路7号301室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23</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清名桥街道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无锡市云达化工有限公司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无锡市梁溪区塘南新村71-1号二楼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24</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北大街街道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无锡市旺畅佳贸易有限公司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无锡市德福弄3-1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25</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北大街街道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无锡吴桥科技有限公司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无锡市新欧风花园21-1108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26</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北大街街道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无锡太极国际贸易有限公司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无锡市梁溪区兴源北路401号21层2650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27</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广益街道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无锡市飞龙织带有限公司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广丰马古桥工业园16号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28</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广益街道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无锡市衡器厂有限公司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广益马家桥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29</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广益街道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无锡一鸣环保科技有限公司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广南路307号106号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30</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扬名街道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无锡市金牛焊接电器机械厂</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无锡市扬高路1号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31</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扬名街道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无锡市正元印务有限公司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无锡市扬高路1号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32</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扬名街道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江苏讯影智能科技有限公司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无锡市扬高路1号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33</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山北街道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无锡市高桥模具厂</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金山四支路40号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34</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山北街道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无锡东赞电子有限公司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金山四支路8号3号楼3楼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35</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山北街道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无锡市鼎麒新材料科技有限公司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杨岸路190-11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36</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山北街道</w:t>
            </w:r>
          </w:p>
        </w:tc>
        <w:tc>
          <w:tcPr>
            <w:tcW w:w="3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无锡密思特智能装备制造有限公司</w:t>
            </w:r>
          </w:p>
        </w:tc>
        <w:tc>
          <w:tcPr>
            <w:tcW w:w="33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金山四支路11-1-5楼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rPr>
              <w:t>37</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黄巷街道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尧晟制衣有限公司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庵头桥20号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default"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sz w:val="21"/>
                <w:szCs w:val="21"/>
                <w:shd w:val="clear" w:color="auto" w:fill="auto"/>
              </w:rPr>
              <w:t>38</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黄巷街道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无锡红豆女装有限公司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物业路12号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default"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sz w:val="21"/>
                <w:szCs w:val="21"/>
                <w:shd w:val="clear" w:color="auto" w:fill="auto"/>
              </w:rPr>
              <w:t>39</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瞻江街道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无锡邦罾化工贸易有限公司</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无锡市梁溪区优谷商务园18-3-301-311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jc w:val="center"/>
              <w:textAlignment w:val="center"/>
              <w:rPr>
                <w:rFonts w:hint="default"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sz w:val="21"/>
                <w:szCs w:val="21"/>
                <w:shd w:val="clear" w:color="auto" w:fill="auto"/>
              </w:rPr>
              <w:t>40</w:t>
            </w:r>
          </w:p>
        </w:tc>
        <w:tc>
          <w:tcPr>
            <w:tcW w:w="1701"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瞻江街道</w:t>
            </w:r>
          </w:p>
        </w:tc>
        <w:tc>
          <w:tcPr>
            <w:tcW w:w="3658"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无锡市日星齿轮厂</w:t>
            </w:r>
          </w:p>
        </w:tc>
        <w:tc>
          <w:tcPr>
            <w:tcW w:w="3307"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庄前社区西陈巷186号</w:t>
            </w:r>
          </w:p>
        </w:tc>
      </w:tr>
    </w:tbl>
    <w:p>
      <w:pPr>
        <w:widowControl/>
        <w:adjustRightInd w:val="0"/>
        <w:snapToGrid w:val="0"/>
        <w:spacing w:line="240" w:lineRule="exact"/>
        <w:ind w:left="-566" w:leftChars="-177"/>
        <w:jc w:val="center"/>
        <w:textAlignment w:val="center"/>
        <w:rPr>
          <w:rFonts w:ascii="方正仿宋_GBK" w:eastAsia="方正仿宋_GBK" w:cs="Times New Roman"/>
          <w:color w:val="000000"/>
          <w:kern w:val="0"/>
          <w:sz w:val="21"/>
          <w:szCs w:val="21"/>
        </w:rPr>
      </w:pPr>
    </w:p>
    <w:p>
      <w:pPr>
        <w:widowControl/>
        <w:jc w:val="left"/>
        <w:rPr>
          <w:rFonts w:ascii="方正仿宋_GBK" w:eastAsia="方正仿宋_GBK" w:cs="Times New Roman"/>
          <w:color w:val="000000"/>
          <w:kern w:val="0"/>
          <w:sz w:val="21"/>
          <w:szCs w:val="21"/>
        </w:rPr>
      </w:pPr>
      <w:r>
        <w:rPr>
          <w:rFonts w:ascii="方正仿宋_GBK" w:eastAsia="方正仿宋_GBK" w:cs="Times New Roman"/>
          <w:color w:val="000000"/>
          <w:kern w:val="0"/>
          <w:sz w:val="21"/>
          <w:szCs w:val="21"/>
        </w:rPr>
        <w:br w:type="page"/>
      </w:r>
    </w:p>
    <w:tbl>
      <w:tblPr>
        <w:tblStyle w:val="11"/>
        <w:tblW w:w="949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1701"/>
        <w:gridCol w:w="3658"/>
        <w:gridCol w:w="3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3" w:type="dxa"/>
            <w:gridSpan w:val="4"/>
          </w:tcPr>
          <w:p>
            <w:pPr>
              <w:pStyle w:val="10"/>
              <w:spacing w:after="0" w:line="560" w:lineRule="exact"/>
              <w:ind w:left="0" w:leftChars="0" w:firstLine="0" w:firstLineChars="0"/>
              <w:jc w:val="center"/>
              <w:rPr>
                <w:rFonts w:ascii="Times New Roman" w:hAnsi="Times New Roman" w:eastAsia="方正仿宋_GBK" w:cs="Times New Roman"/>
                <w:szCs w:val="32"/>
              </w:rPr>
            </w:pPr>
            <w:r>
              <w:rPr>
                <w:rFonts w:hint="eastAsia" w:ascii="Times New Roman" w:hAnsi="Times New Roman" w:eastAsia="方正仿宋_GBK" w:cs="Times New Roman"/>
                <w:szCs w:val="32"/>
              </w:rPr>
              <w:t>锡山区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序号</w:t>
            </w:r>
          </w:p>
        </w:tc>
        <w:tc>
          <w:tcPr>
            <w:tcW w:w="1701"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执法层级</w:t>
            </w:r>
          </w:p>
        </w:tc>
        <w:tc>
          <w:tcPr>
            <w:tcW w:w="3658"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企业名称</w:t>
            </w:r>
          </w:p>
        </w:tc>
        <w:tc>
          <w:tcPr>
            <w:tcW w:w="3307"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无锡市朱氏医疗器械有限公司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无锡市锡山区鹅湖镇通湖路</w:t>
            </w:r>
            <w:r>
              <w:rPr>
                <w:rFonts w:hint="default" w:ascii="Times New Roman" w:hAnsi="Times New Roman" w:eastAsia="方正仿宋_GBK" w:cs="Times New Roman"/>
                <w:kern w:val="2"/>
                <w:sz w:val="21"/>
                <w:szCs w:val="21"/>
                <w:shd w:val="clear" w:color="auto" w:fill="auto"/>
                <w:lang w:val="en-US" w:eastAsia="zh-CN" w:bidi="ar-SA"/>
              </w:rPr>
              <w:t>5</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无锡航海精密钢管有限责任公司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无锡市锡山区鹅湖镇甘吴路1号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无锡市雯馨暖通设备有限公司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无锡市锡山经济开发区厚桥街道胶山路</w:t>
            </w:r>
            <w:r>
              <w:rPr>
                <w:rFonts w:hint="default" w:ascii="Times New Roman" w:hAnsi="Times New Roman" w:eastAsia="方正仿宋_GBK" w:cs="Times New Roman"/>
                <w:kern w:val="2"/>
                <w:sz w:val="21"/>
                <w:szCs w:val="21"/>
                <w:shd w:val="clear" w:color="auto" w:fill="auto"/>
                <w:lang w:val="en-US" w:eastAsia="zh-CN" w:bidi="ar-SA"/>
              </w:rPr>
              <w:t>1083</w:t>
            </w:r>
            <w:r>
              <w:rPr>
                <w:rFonts w:hint="eastAsia" w:ascii="Times New Roman" w:hAnsi="Times New Roman" w:eastAsia="方正仿宋_GBK" w:cs="Times New Roman"/>
                <w:kern w:val="2"/>
                <w:sz w:val="21"/>
                <w:szCs w:val="21"/>
                <w:shd w:val="clear" w:color="auto" w:fill="auto"/>
                <w:lang w:val="en-US" w:eastAsia="zh-CN" w:bidi="ar-SA"/>
              </w:rPr>
              <w:t>号</w:t>
            </w:r>
            <w:r>
              <w:rPr>
                <w:rFonts w:hint="default" w:ascii="Times New Roman" w:hAnsi="Times New Roman" w:eastAsia="方正仿宋_GBK" w:cs="Times New Roman"/>
                <w:kern w:val="2"/>
                <w:sz w:val="21"/>
                <w:szCs w:val="21"/>
                <w:shd w:val="clear" w:color="auto" w:fill="auto"/>
                <w:lang w:val="en-US" w:eastAsia="zh-CN" w:bidi="ar-SA"/>
              </w:rPr>
              <w:t>A1</w:t>
            </w:r>
            <w:r>
              <w:rPr>
                <w:rFonts w:hint="eastAsia" w:ascii="Times New Roman" w:hAnsi="Times New Roman" w:eastAsia="方正仿宋_GBK" w:cs="Times New Roman"/>
                <w:kern w:val="2"/>
                <w:sz w:val="21"/>
                <w:szCs w:val="21"/>
                <w:shd w:val="clear" w:color="auto" w:fill="auto"/>
                <w:lang w:val="en-US" w:eastAsia="zh-CN" w:bidi="ar-SA"/>
              </w:rPr>
              <w:t>（</w:t>
            </w:r>
            <w:r>
              <w:rPr>
                <w:rFonts w:hint="default" w:ascii="Times New Roman" w:hAnsi="Times New Roman" w:eastAsia="方正仿宋_GBK" w:cs="Times New Roman"/>
                <w:kern w:val="2"/>
                <w:sz w:val="21"/>
                <w:szCs w:val="21"/>
                <w:shd w:val="clear" w:color="auto" w:fill="auto"/>
                <w:lang w:val="en-US" w:eastAsia="zh-CN" w:bidi="ar-SA"/>
              </w:rPr>
              <w:t>3</w:t>
            </w:r>
            <w:r>
              <w:rPr>
                <w:rFonts w:hint="eastAsia" w:ascii="Times New Roman" w:hAnsi="Times New Roman" w:eastAsia="方正仿宋_GBK" w:cs="Times New Roman"/>
                <w:kern w:val="2"/>
                <w:sz w:val="21"/>
                <w:szCs w:val="21"/>
                <w:shd w:val="clear" w:color="auto" w:fill="auto"/>
                <w:lang w:val="en-US" w:eastAsia="zh-CN" w:bidi="ar-SA"/>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西达（无锡）生物科技有限公司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锡山经济开发区高新技术产业园胶阳路以南，东盛二路以西（东区）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安普瑞斯（无锡）有限公司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无锡锡山经济开发区锡山大道500号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无锡威诺信精密科技有限公司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r>
              <w:rPr>
                <w:rFonts w:hint="default" w:ascii="Times New Roman" w:hAnsi="Times New Roman" w:eastAsia="方正仿宋_GBK" w:cs="Times New Roman"/>
                <w:kern w:val="2"/>
                <w:sz w:val="21"/>
                <w:szCs w:val="21"/>
                <w:shd w:val="clear" w:color="auto" w:fill="auto"/>
                <w:lang w:val="en-US" w:eastAsia="zh-CN" w:bidi="ar-SA"/>
              </w:rPr>
              <w:t xml:space="preserve"> </w:t>
            </w:r>
            <w:r>
              <w:rPr>
                <w:rFonts w:hint="eastAsia" w:ascii="Times New Roman" w:hAnsi="Times New Roman" w:eastAsia="方正仿宋_GBK" w:cs="Times New Roman"/>
                <w:kern w:val="2"/>
                <w:sz w:val="21"/>
                <w:szCs w:val="21"/>
                <w:shd w:val="clear" w:color="auto" w:fill="auto"/>
                <w:lang w:val="en-US" w:eastAsia="zh-CN" w:bidi="ar-SA"/>
              </w:rPr>
              <w:t>鹅湖镇荡厚路</w:t>
            </w:r>
            <w:r>
              <w:rPr>
                <w:rFonts w:hint="default" w:ascii="Times New Roman" w:hAnsi="Times New Roman" w:eastAsia="方正仿宋_GBK" w:cs="Times New Roman"/>
                <w:kern w:val="2"/>
                <w:sz w:val="21"/>
                <w:szCs w:val="21"/>
                <w:shd w:val="clear" w:color="auto" w:fill="auto"/>
                <w:lang w:val="en-US" w:eastAsia="zh-CN" w:bidi="ar-SA"/>
              </w:rPr>
              <w:t>18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无锡市中意涂装厂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无锡市锡山区锡北镇泾新路</w:t>
            </w:r>
            <w:r>
              <w:rPr>
                <w:rFonts w:hint="default" w:ascii="Times New Roman" w:hAnsi="Times New Roman" w:eastAsia="方正仿宋_GBK" w:cs="Times New Roman"/>
                <w:kern w:val="2"/>
                <w:sz w:val="21"/>
                <w:szCs w:val="21"/>
                <w:shd w:val="clear" w:color="auto" w:fill="auto"/>
                <w:lang w:val="en-US" w:eastAsia="zh-CN" w:bidi="ar-SA"/>
              </w:rPr>
              <w:t>29</w:t>
            </w:r>
            <w:r>
              <w:rPr>
                <w:rFonts w:hint="eastAsia" w:ascii="Times New Roman" w:hAnsi="Times New Roman" w:eastAsia="方正仿宋_GBK" w:cs="Times New Roman"/>
                <w:kern w:val="2"/>
                <w:sz w:val="21"/>
                <w:szCs w:val="21"/>
                <w:shd w:val="clear" w:color="auto" w:fill="auto"/>
                <w:lang w:val="en-US" w:eastAsia="zh-CN" w:bidi="ar-SA"/>
              </w:rPr>
              <w:t>号日冠机电厂内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无锡恒田印染有限公司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无锡市锡山区东北塘镇农坝村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无锡新德印染制品有限公司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江苏省无锡市锡山区东北塘镇大马巷村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江苏林朔纺织印染有限公司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无锡市锡山经济技术开发区团结中路10号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无锡建恒纺织有限公司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无锡市锡山经济开发区春雷路115号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新麦机械（中国）股份有限公司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无锡市锡山经济开发区芙蓉中四路221号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新麦机械（无锡）有限公司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无锡市锡山经济开发区芙蓉中四路221号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江苏百宏复合材料科技股份有限公司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锡山经济开发区合心路18号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无锡丰凯环保科技有限公司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无锡市锡山经济开发区蓉裕路128号（原梓旺一路128号）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无锡新荣发金属制品有限公司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锡山区东北塘黄兴路</w:t>
            </w:r>
            <w:r>
              <w:rPr>
                <w:rFonts w:hint="default" w:ascii="Times New Roman" w:hAnsi="Times New Roman" w:eastAsia="方正仿宋_GBK" w:cs="Times New Roman"/>
                <w:kern w:val="2"/>
                <w:sz w:val="21"/>
                <w:szCs w:val="21"/>
                <w:shd w:val="clear" w:color="auto" w:fill="auto"/>
                <w:lang w:val="en-US" w:eastAsia="zh-CN" w:bidi="ar-SA"/>
              </w:rPr>
              <w:t>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无锡市德达顺钢业有限公司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锡山区东北塘正阳村东亭北路</w:t>
            </w:r>
            <w:r>
              <w:rPr>
                <w:rFonts w:hint="default" w:ascii="Times New Roman" w:hAnsi="Times New Roman" w:eastAsia="方正仿宋_GBK" w:cs="Times New Roman"/>
                <w:kern w:val="2"/>
                <w:sz w:val="21"/>
                <w:szCs w:val="21"/>
                <w:shd w:val="clear" w:color="auto" w:fill="auto"/>
                <w:lang w:val="en-US" w:eastAsia="zh-CN" w:bidi="ar-SA"/>
              </w:rPr>
              <w:t>98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无锡市天盛机械厂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锡山区东北塘街道锡港路</w:t>
            </w:r>
            <w:r>
              <w:rPr>
                <w:rFonts w:hint="default" w:ascii="Times New Roman" w:hAnsi="Times New Roman" w:eastAsia="方正仿宋_GBK" w:cs="Times New Roman"/>
                <w:kern w:val="2"/>
                <w:sz w:val="21"/>
                <w:szCs w:val="21"/>
                <w:shd w:val="clear" w:color="auto" w:fill="auto"/>
                <w:lang w:val="en-US" w:eastAsia="zh-CN" w:bidi="ar-SA"/>
              </w:rPr>
              <w:t>178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锡山区东北塘霞玉服饰加工厂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东北塘正阳村洋石泾美灿服饰院内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无锡华璞混凝土有限公司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东北塘锡通村裕旺路下旺桥堍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江苏新弘伟金属科技有限公司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锡山区东北塘街道锡港路东北塘西段</w:t>
            </w:r>
            <w:r>
              <w:rPr>
                <w:rFonts w:hint="default" w:ascii="Times New Roman" w:hAnsi="Times New Roman" w:eastAsia="方正仿宋_GBK" w:cs="Times New Roman"/>
                <w:kern w:val="2"/>
                <w:sz w:val="21"/>
                <w:szCs w:val="21"/>
                <w:shd w:val="clear" w:color="auto" w:fill="auto"/>
                <w:lang w:val="en-US" w:eastAsia="zh-CN" w:bidi="ar-SA"/>
              </w:rPr>
              <w:t>2</w:t>
            </w:r>
            <w:r>
              <w:rPr>
                <w:rFonts w:hint="eastAsia" w:ascii="Times New Roman" w:hAnsi="Times New Roman" w:eastAsia="方正仿宋_GBK" w:cs="Times New Roman"/>
                <w:kern w:val="2"/>
                <w:sz w:val="21"/>
                <w:szCs w:val="21"/>
                <w:shd w:val="clear" w:color="auto" w:fill="auto"/>
                <w:lang w:val="en-US" w:eastAsia="zh-CN" w:bidi="ar-SA"/>
              </w:rPr>
              <w:t>号</w:t>
            </w:r>
            <w:r>
              <w:rPr>
                <w:rFonts w:hint="default" w:ascii="Times New Roman" w:hAnsi="Times New Roman" w:eastAsia="方正仿宋_GBK" w:cs="Times New Roman"/>
                <w:kern w:val="2"/>
                <w:sz w:val="21"/>
                <w:szCs w:val="21"/>
                <w:shd w:val="clear" w:color="auto" w:fill="auto"/>
                <w:lang w:val="en-US" w:eastAsia="zh-CN" w:bidi="ar-SA"/>
              </w:rPr>
              <w:t>(2</w:t>
            </w:r>
            <w:r>
              <w:rPr>
                <w:rFonts w:hint="eastAsia" w:ascii="Times New Roman" w:hAnsi="Times New Roman" w:eastAsia="方正仿宋_GBK" w:cs="Times New Roman"/>
                <w:kern w:val="2"/>
                <w:sz w:val="21"/>
                <w:szCs w:val="21"/>
                <w:shd w:val="clear" w:color="auto" w:fill="auto"/>
                <w:lang w:val="en-US" w:eastAsia="zh-CN" w:bidi="ar-SA"/>
              </w:rPr>
              <w:t>号厂房</w:t>
            </w:r>
            <w:r>
              <w:rPr>
                <w:rFonts w:hint="default" w:ascii="Times New Roman" w:hAnsi="Times New Roman" w:eastAsia="方正仿宋_GBK" w:cs="Times New Roman"/>
                <w:kern w:val="2"/>
                <w:sz w:val="21"/>
                <w:szCs w:val="21"/>
                <w:shd w:val="clear" w:color="auto" w:fill="auto"/>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无锡市日月童神服饰有限公司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东北塘锡通村裕旺路下旺桥堍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无锡金铭祥机械有限公司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锡山区东北塘镇石新路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无锡佶达德光电子技术有限公司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锡山区东北塘石新路</w:t>
            </w:r>
            <w:r>
              <w:rPr>
                <w:rFonts w:hint="default" w:ascii="Times New Roman" w:hAnsi="Times New Roman" w:eastAsia="方正仿宋_GBK" w:cs="Times New Roman"/>
                <w:kern w:val="2"/>
                <w:sz w:val="21"/>
                <w:szCs w:val="21"/>
                <w:shd w:val="clear" w:color="auto" w:fill="auto"/>
                <w:lang w:val="en-US" w:eastAsia="zh-CN" w:bidi="ar-SA"/>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东北塘街道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无锡泰东金属制品有限公司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锡山区东北塘后庄桥无锡恒畅铁路轨枕有限公司内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无锡市周明木业有限公司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锡虞路</w:t>
            </w:r>
            <w:r>
              <w:rPr>
                <w:rFonts w:hint="default" w:ascii="Times New Roman" w:hAnsi="Times New Roman" w:eastAsia="方正仿宋_GBK" w:cs="Times New Roman"/>
                <w:kern w:val="2"/>
                <w:sz w:val="21"/>
                <w:szCs w:val="21"/>
                <w:shd w:val="clear" w:color="auto" w:fill="auto"/>
                <w:lang w:val="en-US" w:eastAsia="zh-CN" w:bidi="ar-SA"/>
              </w:rPr>
              <w:t>1081</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无锡市凯飞精密机械制造厂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春象工业园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无锡市东亭宇腾粉末喷塑厂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尤沈路</w:t>
            </w:r>
            <w:r>
              <w:rPr>
                <w:rFonts w:hint="default" w:ascii="Times New Roman" w:hAnsi="Times New Roman" w:eastAsia="方正仿宋_GBK" w:cs="Times New Roman"/>
                <w:kern w:val="2"/>
                <w:sz w:val="21"/>
                <w:szCs w:val="21"/>
                <w:shd w:val="clear" w:color="auto" w:fill="auto"/>
                <w:lang w:val="en-US" w:eastAsia="zh-CN" w:bidi="ar-SA"/>
              </w:rPr>
              <w:t>31-9</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无锡市东亭新强弹簧厂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春晖东路</w:t>
            </w:r>
            <w:r>
              <w:rPr>
                <w:rFonts w:hint="default" w:ascii="Times New Roman" w:hAnsi="Times New Roman" w:eastAsia="方正仿宋_GBK" w:cs="Times New Roman"/>
                <w:kern w:val="2"/>
                <w:sz w:val="21"/>
                <w:szCs w:val="21"/>
                <w:shd w:val="clear" w:color="auto" w:fill="auto"/>
                <w:lang w:val="en-US" w:eastAsia="zh-CN" w:bidi="ar-SA"/>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雄狮机械制造（无锡）有限公司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芙蓉四路</w:t>
            </w:r>
            <w:r>
              <w:rPr>
                <w:rFonts w:hint="default" w:ascii="Times New Roman" w:hAnsi="Times New Roman" w:eastAsia="方正仿宋_GBK" w:cs="Times New Roman"/>
                <w:kern w:val="2"/>
                <w:sz w:val="21"/>
                <w:szCs w:val="21"/>
                <w:shd w:val="clear" w:color="auto" w:fill="auto"/>
                <w:lang w:val="en-US" w:eastAsia="zh-CN" w:bidi="ar-SA"/>
              </w:rPr>
              <w:t>18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无锡拓邦冶金科技有限公司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芙蓉一路</w:t>
            </w:r>
            <w:r>
              <w:rPr>
                <w:rFonts w:hint="default" w:ascii="Times New Roman" w:hAnsi="Times New Roman" w:eastAsia="方正仿宋_GBK" w:cs="Times New Roman"/>
                <w:kern w:val="2"/>
                <w:sz w:val="21"/>
                <w:szCs w:val="21"/>
                <w:shd w:val="clear" w:color="auto" w:fill="auto"/>
                <w:lang w:val="en-US" w:eastAsia="zh-CN" w:bidi="ar-SA"/>
              </w:rPr>
              <w:t>159</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无锡威格斯电气有限公司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春晖东路</w:t>
            </w:r>
            <w:r>
              <w:rPr>
                <w:rFonts w:hint="default" w:ascii="Times New Roman" w:hAnsi="Times New Roman" w:eastAsia="方正仿宋_GBK" w:cs="Times New Roman"/>
                <w:kern w:val="2"/>
                <w:sz w:val="21"/>
                <w:szCs w:val="21"/>
                <w:shd w:val="clear" w:color="auto" w:fill="auto"/>
                <w:lang w:val="en-US" w:eastAsia="zh-CN" w:bidi="ar-SA"/>
              </w:rPr>
              <w:t>105</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盖易得（无锡）阀门有限公司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万全路</w:t>
            </w:r>
            <w:r>
              <w:rPr>
                <w:rFonts w:hint="default" w:ascii="Times New Roman" w:hAnsi="Times New Roman" w:eastAsia="方正仿宋_GBK" w:cs="Times New Roman"/>
                <w:kern w:val="2"/>
                <w:sz w:val="21"/>
                <w:szCs w:val="21"/>
                <w:shd w:val="clear" w:color="auto" w:fill="auto"/>
                <w:lang w:val="en-US" w:eastAsia="zh-CN" w:bidi="ar-SA"/>
              </w:rPr>
              <w:t>30</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无锡锦源达钢材有限公司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芙蓉一路</w:t>
            </w:r>
            <w:r>
              <w:rPr>
                <w:rFonts w:hint="default" w:ascii="Times New Roman" w:hAnsi="Times New Roman" w:eastAsia="方正仿宋_GBK" w:cs="Times New Roman"/>
                <w:kern w:val="2"/>
                <w:sz w:val="21"/>
                <w:szCs w:val="21"/>
                <w:shd w:val="clear" w:color="auto" w:fill="auto"/>
                <w:lang w:val="en-US" w:eastAsia="zh-CN" w:bidi="ar-SA"/>
              </w:rPr>
              <w:t>97</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圣亨金属制品（无锡）有限公司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芙蓉四路</w:t>
            </w:r>
            <w:r>
              <w:rPr>
                <w:rFonts w:hint="default" w:ascii="Times New Roman" w:hAnsi="Times New Roman" w:eastAsia="方正仿宋_GBK" w:cs="Times New Roman"/>
                <w:kern w:val="2"/>
                <w:sz w:val="21"/>
                <w:szCs w:val="21"/>
                <w:shd w:val="clear" w:color="auto" w:fill="auto"/>
                <w:lang w:val="en-US" w:eastAsia="zh-CN" w:bidi="ar-SA"/>
              </w:rPr>
              <w:t>12</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英莳精密部件（无锡）有限公司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万全路</w:t>
            </w:r>
            <w:r>
              <w:rPr>
                <w:rFonts w:hint="default" w:ascii="Times New Roman" w:hAnsi="Times New Roman" w:eastAsia="方正仿宋_GBK" w:cs="Times New Roman"/>
                <w:kern w:val="2"/>
                <w:sz w:val="21"/>
                <w:szCs w:val="21"/>
                <w:shd w:val="clear" w:color="auto" w:fill="auto"/>
                <w:lang w:val="en-US" w:eastAsia="zh-CN" w:bidi="ar-SA"/>
              </w:rPr>
              <w:t>30</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无锡钢中成金属制品有限公司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芙蓉三路223号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新麦机械（中国）有限公司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友谊北路312号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达强（无锡）塑胶五金制品有限公司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万全路30号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无锡市双达轴承有限公司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广泰工业园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云林街道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无锡市圣宝车辆制造有限公司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芙蓉中四路208号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无锡市锡山环宇金属软管有限公司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无锡市锡山区鹅湖镇甘露翰林路</w:t>
            </w:r>
            <w:r>
              <w:rPr>
                <w:rFonts w:hint="default" w:ascii="Times New Roman" w:hAnsi="Times New Roman" w:eastAsia="方正仿宋_GBK" w:cs="Times New Roman"/>
                <w:kern w:val="2"/>
                <w:sz w:val="21"/>
                <w:szCs w:val="21"/>
                <w:shd w:val="clear" w:color="auto" w:fill="auto"/>
                <w:lang w:val="en-US" w:eastAsia="zh-CN" w:bidi="ar-SA"/>
              </w:rPr>
              <w:t>5</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无锡市文大印刷包装有限公司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锡山区鹅湖镇青虹路</w:t>
            </w:r>
            <w:r>
              <w:rPr>
                <w:rFonts w:hint="default" w:ascii="Times New Roman" w:hAnsi="Times New Roman" w:eastAsia="方正仿宋_GBK" w:cs="Times New Roman"/>
                <w:kern w:val="2"/>
                <w:sz w:val="21"/>
                <w:szCs w:val="21"/>
                <w:shd w:val="clear" w:color="auto" w:fill="auto"/>
                <w:lang w:val="en-US" w:eastAsia="zh-CN" w:bidi="ar-SA"/>
              </w:rPr>
              <w:t>109</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无锡萨科特新能源科技有限公司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无锡市锡山区鹅湖镇青虹路</w:t>
            </w:r>
            <w:r>
              <w:rPr>
                <w:rFonts w:hint="default" w:ascii="Times New Roman" w:hAnsi="Times New Roman" w:eastAsia="方正仿宋_GBK" w:cs="Times New Roman"/>
                <w:kern w:val="2"/>
                <w:sz w:val="21"/>
                <w:szCs w:val="21"/>
                <w:shd w:val="clear" w:color="auto" w:fill="auto"/>
                <w:lang w:val="en-US" w:eastAsia="zh-CN" w:bidi="ar-SA"/>
              </w:rPr>
              <w:t>888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江苏金恒钛精密材料有限公司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无锡市锡山区鹅湖镇甘露兴盛路</w:t>
            </w:r>
            <w:r>
              <w:rPr>
                <w:rFonts w:hint="default" w:ascii="Times New Roman" w:hAnsi="Times New Roman" w:eastAsia="方正仿宋_GBK" w:cs="Times New Roman"/>
                <w:kern w:val="2"/>
                <w:sz w:val="21"/>
                <w:szCs w:val="21"/>
                <w:shd w:val="clear" w:color="auto" w:fill="auto"/>
                <w:lang w:val="en-US" w:eastAsia="zh-CN" w:bidi="ar-SA"/>
              </w:rPr>
              <w:t>2</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无锡市锦鸿顺科技有限公司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无锡市锡山区鹅湖镇圩厍村戏场头工业园区</w:t>
            </w:r>
            <w:r>
              <w:rPr>
                <w:rFonts w:hint="default" w:ascii="Times New Roman" w:hAnsi="Times New Roman" w:eastAsia="方正仿宋_GBK" w:cs="Times New Roman"/>
                <w:kern w:val="2"/>
                <w:sz w:val="21"/>
                <w:szCs w:val="21"/>
                <w:shd w:val="clear" w:color="auto" w:fill="auto"/>
                <w:lang w:val="en-US" w:eastAsia="zh-CN" w:bidi="ar-SA"/>
              </w:rPr>
              <w:t>1</w:t>
            </w:r>
            <w:r>
              <w:rPr>
                <w:rFonts w:hint="eastAsia" w:ascii="Times New Roman" w:hAnsi="Times New Roman" w:eastAsia="方正仿宋_GBK" w:cs="Times New Roman"/>
                <w:kern w:val="2"/>
                <w:sz w:val="21"/>
                <w:szCs w:val="21"/>
                <w:shd w:val="clear" w:color="auto" w:fill="auto"/>
                <w:lang w:val="en-US" w:eastAsia="zh-CN" w:bidi="ar-SA"/>
              </w:rPr>
              <w:t>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无锡宝莱包装科技有限公司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无锡市锡山区鹅湖镇新桥工业集中区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无锡博瑞模塑科技有限公司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无锡市锡山区鹅湖镇青虹路（华夏机械厂旁）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无锡市右丰包装制品有限公司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无锡市锡山区鹅湖镇新园路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无锡市天王新科技有限公司</w:t>
            </w:r>
          </w:p>
        </w:tc>
        <w:tc>
          <w:tcPr>
            <w:tcW w:w="3307" w:type="dxa"/>
            <w:vAlign w:val="center"/>
          </w:tcPr>
          <w:p>
            <w:pPr>
              <w:keepNext w:val="0"/>
              <w:keepLines w:val="0"/>
              <w:widowControl/>
              <w:suppressLineNumbers w:val="0"/>
              <w:jc w:val="left"/>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无锡市锡山区鹅湖镇青虹路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鹅湖镇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无锡华杰电子科技有限公司</w:t>
            </w:r>
          </w:p>
        </w:tc>
        <w:tc>
          <w:tcPr>
            <w:tcW w:w="3307" w:type="dxa"/>
            <w:vAlign w:val="center"/>
          </w:tcPr>
          <w:p>
            <w:pPr>
              <w:keepNext w:val="0"/>
              <w:keepLines w:val="0"/>
              <w:widowControl/>
              <w:suppressLineNumbers w:val="0"/>
              <w:jc w:val="left"/>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无锡市锡山区鹅湖镇延祥路</w:t>
            </w:r>
            <w:r>
              <w:rPr>
                <w:rFonts w:hint="default" w:ascii="Times New Roman" w:hAnsi="Times New Roman" w:eastAsia="方正仿宋_GBK" w:cs="Times New Roman"/>
                <w:kern w:val="2"/>
                <w:sz w:val="21"/>
                <w:szCs w:val="21"/>
                <w:shd w:val="clear" w:color="auto" w:fill="auto"/>
                <w:lang w:val="en-US" w:eastAsia="zh-CN" w:bidi="ar-SA"/>
              </w:rPr>
              <w:t>86</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江苏欣乐交通工程有限公司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江苏省无锡市锡山区锡北镇张泾工业园泾瑞路</w:t>
            </w:r>
            <w:r>
              <w:rPr>
                <w:rFonts w:hint="default" w:ascii="Times New Roman" w:hAnsi="Times New Roman" w:eastAsia="方正仿宋_GBK" w:cs="Times New Roman"/>
                <w:kern w:val="2"/>
                <w:sz w:val="21"/>
                <w:szCs w:val="21"/>
                <w:shd w:val="clear" w:color="auto" w:fill="auto"/>
                <w:lang w:val="en-US" w:eastAsia="zh-CN" w:bidi="ar-SA"/>
              </w:rPr>
              <w:t>8-4</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无锡市嘉恒庆新材料科技有限公司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无锡市锡山区锡北镇锡港路张泾东段</w:t>
            </w:r>
            <w:r>
              <w:rPr>
                <w:rFonts w:hint="default" w:ascii="Times New Roman" w:hAnsi="Times New Roman" w:eastAsia="方正仿宋_GBK" w:cs="Times New Roman"/>
                <w:kern w:val="2"/>
                <w:sz w:val="21"/>
                <w:szCs w:val="21"/>
                <w:shd w:val="clear" w:color="auto" w:fill="auto"/>
                <w:lang w:val="en-US" w:eastAsia="zh-CN" w:bidi="ar-SA"/>
              </w:rPr>
              <w:t>203</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无锡吉易特半导体科技有限公司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无锡市锡山区锡北镇泾祥路</w:t>
            </w:r>
            <w:r>
              <w:rPr>
                <w:rFonts w:hint="default" w:ascii="Times New Roman" w:hAnsi="Times New Roman" w:eastAsia="方正仿宋_GBK" w:cs="Times New Roman"/>
                <w:kern w:val="2"/>
                <w:sz w:val="21"/>
                <w:szCs w:val="21"/>
                <w:shd w:val="clear" w:color="auto" w:fill="auto"/>
                <w:lang w:val="en-US" w:eastAsia="zh-CN" w:bidi="ar-SA"/>
              </w:rPr>
              <w:t>1</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无锡工源环境科技股份有限公司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无锡市锡山区锡北镇泾虹路</w:t>
            </w:r>
            <w:r>
              <w:rPr>
                <w:rFonts w:hint="default" w:ascii="Times New Roman" w:hAnsi="Times New Roman" w:eastAsia="方正仿宋_GBK" w:cs="Times New Roman"/>
                <w:kern w:val="2"/>
                <w:sz w:val="21"/>
                <w:szCs w:val="21"/>
                <w:shd w:val="clear" w:color="auto" w:fill="auto"/>
                <w:lang w:val="en-US" w:eastAsia="zh-CN" w:bidi="ar-SA"/>
              </w:rPr>
              <w:t>58</w:t>
            </w:r>
            <w:r>
              <w:rPr>
                <w:rFonts w:hint="eastAsia" w:ascii="Times New Roman" w:hAnsi="Times New Roman" w:eastAsia="方正仿宋_GBK" w:cs="Times New Roman"/>
                <w:kern w:val="2"/>
                <w:sz w:val="21"/>
                <w:szCs w:val="21"/>
                <w:shd w:val="clear" w:color="auto" w:fill="auto"/>
                <w:lang w:val="en-US" w:eastAsia="zh-CN" w:bidi="ar-SA"/>
              </w:rPr>
              <w:t>号优谷产业园</w:t>
            </w:r>
            <w:r>
              <w:rPr>
                <w:rFonts w:hint="default" w:ascii="Times New Roman" w:hAnsi="Times New Roman" w:eastAsia="方正仿宋_GBK" w:cs="Times New Roman"/>
                <w:kern w:val="2"/>
                <w:sz w:val="21"/>
                <w:szCs w:val="21"/>
                <w:shd w:val="clear" w:color="auto" w:fill="auto"/>
                <w:lang w:val="en-US" w:eastAsia="zh-CN" w:bidi="ar-SA"/>
              </w:rPr>
              <w:t>81</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无锡翔盛包装有限公司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无锡市锡山区锡北镇泾霞路</w:t>
            </w:r>
            <w:r>
              <w:rPr>
                <w:rFonts w:hint="default" w:ascii="Times New Roman" w:hAnsi="Times New Roman" w:eastAsia="方正仿宋_GBK" w:cs="Times New Roman"/>
                <w:kern w:val="2"/>
                <w:sz w:val="21"/>
                <w:szCs w:val="21"/>
                <w:shd w:val="clear" w:color="auto" w:fill="auto"/>
                <w:lang w:val="en-US" w:eastAsia="zh-CN" w:bidi="ar-SA"/>
              </w:rPr>
              <w:t>12</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无锡宏利来车辆配件厂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锡山区锡北镇八士辛巷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无锡市正新和木业有限公司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无锡市锡山区锡北镇张泾工业园区幸福路</w:t>
            </w:r>
            <w:r>
              <w:rPr>
                <w:rFonts w:hint="default" w:ascii="Times New Roman" w:hAnsi="Times New Roman" w:eastAsia="方正仿宋_GBK" w:cs="Times New Roman"/>
                <w:kern w:val="2"/>
                <w:sz w:val="21"/>
                <w:szCs w:val="21"/>
                <w:shd w:val="clear" w:color="auto" w:fill="auto"/>
                <w:lang w:val="en-US" w:eastAsia="zh-CN" w:bidi="ar-SA"/>
              </w:rPr>
              <w:t>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无锡杰夫电声股份有限公司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锡山区锡北镇八士芙蓉桥堍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无锡苏特美纸业有限公司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无锡市锡山区锡北镇锡港东路</w:t>
            </w:r>
            <w:r>
              <w:rPr>
                <w:rFonts w:hint="default" w:ascii="Times New Roman" w:hAnsi="Times New Roman" w:eastAsia="方正仿宋_GBK" w:cs="Times New Roman"/>
                <w:kern w:val="2"/>
                <w:sz w:val="21"/>
                <w:szCs w:val="21"/>
                <w:shd w:val="clear" w:color="auto" w:fill="auto"/>
                <w:lang w:val="en-US" w:eastAsia="zh-CN" w:bidi="ar-SA"/>
              </w:rPr>
              <w:t>75</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锡山区锡北镇亿鑫科木制品厂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锡山区锡北镇张泾工业园区泾新路</w:t>
            </w:r>
            <w:r>
              <w:rPr>
                <w:rFonts w:hint="default" w:ascii="Times New Roman" w:hAnsi="Times New Roman" w:eastAsia="方正仿宋_GBK" w:cs="Times New Roman"/>
                <w:kern w:val="2"/>
                <w:sz w:val="21"/>
                <w:szCs w:val="21"/>
                <w:shd w:val="clear" w:color="auto" w:fill="auto"/>
                <w:lang w:val="en-US" w:eastAsia="zh-CN" w:bidi="ar-SA"/>
              </w:rPr>
              <w:t>15</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锡北镇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锡山区锡北镇鑫山美艺烤漆厂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锡山区锡北镇张泾泾新工业园区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无锡巴野动力科技有限公司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无锡五彩椒制衣有限公司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无锡市德豪机车部件有限公司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left"/>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无锡高格机器人技术有限公司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无锡格远新能源动力有限公司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无锡悦羚洁具有限公司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无锡市玛可珑照明科技有限公司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安镇街道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无锡璟元科技有限公司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无锡泰峰盛科技有限公司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无锡市锡山经济开发区厚桥街道嵩山村盛安工业园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无锡市锡山区安镇镇新达五金机械厂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锡山区厚桥街道嵩山工业园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无锡泽优思精密科技有限公司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无锡市锡山区厚桥街道中东村朱巷桥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无锡市克睿欧包装有限公司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无锡市锡山区厚桥街道谢埭荡村原无锡康龙橡塑制品有限公司内厂房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无锡盛立科技有限公司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无锡市锡山经济开发区厚桥街道胶山路</w:t>
            </w:r>
            <w:r>
              <w:rPr>
                <w:rFonts w:hint="default" w:ascii="Times New Roman" w:hAnsi="Times New Roman" w:eastAsia="方正仿宋_GBK" w:cs="Times New Roman"/>
                <w:kern w:val="2"/>
                <w:sz w:val="21"/>
                <w:szCs w:val="21"/>
                <w:shd w:val="clear" w:color="auto" w:fill="auto"/>
                <w:lang w:val="en-US" w:eastAsia="zh-CN" w:bidi="ar-SA"/>
              </w:rPr>
              <w:t>1083</w:t>
            </w:r>
            <w:r>
              <w:rPr>
                <w:rFonts w:hint="eastAsia" w:ascii="Times New Roman" w:hAnsi="Times New Roman" w:eastAsia="方正仿宋_GBK" w:cs="Times New Roman"/>
                <w:kern w:val="2"/>
                <w:sz w:val="21"/>
                <w:szCs w:val="21"/>
                <w:shd w:val="clear" w:color="auto" w:fill="auto"/>
                <w:lang w:val="en-US" w:eastAsia="zh-CN" w:bidi="ar-SA"/>
              </w:rPr>
              <w:t>号</w:t>
            </w:r>
            <w:r>
              <w:rPr>
                <w:rFonts w:hint="default" w:ascii="Times New Roman" w:hAnsi="Times New Roman" w:eastAsia="方正仿宋_GBK" w:cs="Times New Roman"/>
                <w:kern w:val="2"/>
                <w:sz w:val="21"/>
                <w:szCs w:val="21"/>
                <w:shd w:val="clear" w:color="auto" w:fill="auto"/>
                <w:lang w:val="en-US" w:eastAsia="zh-CN" w:bidi="ar-SA"/>
              </w:rPr>
              <w:t>A2</w:t>
            </w:r>
            <w:r>
              <w:rPr>
                <w:rFonts w:hint="eastAsia" w:ascii="Times New Roman" w:hAnsi="Times New Roman" w:eastAsia="方正仿宋_GBK" w:cs="Times New Roman"/>
                <w:kern w:val="2"/>
                <w:sz w:val="21"/>
                <w:szCs w:val="21"/>
                <w:shd w:val="clear" w:color="auto" w:fill="auto"/>
                <w:lang w:val="en-US" w:eastAsia="zh-CN" w:bidi="ar-SA"/>
              </w:rPr>
              <w:t>（</w:t>
            </w:r>
            <w:r>
              <w:rPr>
                <w:rFonts w:hint="default" w:ascii="Times New Roman" w:hAnsi="Times New Roman" w:eastAsia="方正仿宋_GBK" w:cs="Times New Roman"/>
                <w:kern w:val="2"/>
                <w:sz w:val="21"/>
                <w:szCs w:val="21"/>
                <w:shd w:val="clear" w:color="auto" w:fill="auto"/>
                <w:lang w:val="en-US" w:eastAsia="zh-CN" w:bidi="ar-SA"/>
              </w:rPr>
              <w:t>4</w:t>
            </w:r>
            <w:r>
              <w:rPr>
                <w:rFonts w:hint="eastAsia" w:ascii="Times New Roman" w:hAnsi="Times New Roman" w:eastAsia="方正仿宋_GBK" w:cs="Times New Roman"/>
                <w:kern w:val="2"/>
                <w:sz w:val="21"/>
                <w:szCs w:val="21"/>
                <w:shd w:val="clear" w:color="auto" w:fill="auto"/>
                <w:lang w:val="en-US" w:eastAsia="zh-CN" w:bidi="ar-SA"/>
              </w:rPr>
              <w:t>楼）厂房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无锡大都羽科技有限公司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无锡市锡山区厚桥街道中东村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无锡讯兴机电科技有限公司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无锡市锡山区厚桥街道陈三房</w:t>
            </w:r>
            <w:r>
              <w:rPr>
                <w:rFonts w:hint="default" w:ascii="Times New Roman" w:hAnsi="Times New Roman" w:eastAsia="方正仿宋_GBK" w:cs="Times New Roman"/>
                <w:kern w:val="2"/>
                <w:sz w:val="21"/>
                <w:szCs w:val="21"/>
                <w:shd w:val="clear" w:color="auto" w:fill="auto"/>
                <w:lang w:val="en-US" w:eastAsia="zh-CN" w:bidi="ar-SA"/>
              </w:rPr>
              <w:t>15</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无锡千智机械制造有限公司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无锡市锡山区厚桥街道嵩山村委东</w:t>
            </w:r>
            <w:r>
              <w:rPr>
                <w:rFonts w:hint="default" w:ascii="Times New Roman" w:hAnsi="Times New Roman" w:eastAsia="方正仿宋_GBK" w:cs="Times New Roman"/>
                <w:kern w:val="2"/>
                <w:sz w:val="21"/>
                <w:szCs w:val="21"/>
                <w:shd w:val="clear" w:color="auto" w:fill="auto"/>
                <w:lang w:val="en-US" w:eastAsia="zh-CN" w:bidi="ar-SA"/>
              </w:rPr>
              <w:t>150</w:t>
            </w:r>
            <w:r>
              <w:rPr>
                <w:rFonts w:hint="eastAsia" w:ascii="Times New Roman" w:hAnsi="Times New Roman" w:eastAsia="方正仿宋_GBK" w:cs="Times New Roman"/>
                <w:kern w:val="2"/>
                <w:sz w:val="21"/>
                <w:szCs w:val="21"/>
                <w:shd w:val="clear" w:color="auto" w:fill="auto"/>
                <w:lang w:val="en-US" w:eastAsia="zh-CN" w:bidi="ar-SA"/>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无锡市鸿运金属制品厂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无锡市锡山区厚桥街道新联村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厚桥街道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无锡易之诚金属制品有限公司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无锡市锡山区厚桥街道中东村金家庄工业园</w:t>
            </w:r>
            <w:r>
              <w:rPr>
                <w:rFonts w:hint="default" w:ascii="Times New Roman" w:hAnsi="Times New Roman" w:eastAsia="方正仿宋_GBK" w:cs="Times New Roman"/>
                <w:kern w:val="2"/>
                <w:sz w:val="21"/>
                <w:szCs w:val="21"/>
                <w:shd w:val="clear" w:color="auto" w:fill="auto"/>
                <w:lang w:val="en-US" w:eastAsia="zh-CN" w:bidi="ar-SA"/>
              </w:rPr>
              <w:t>28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无锡市金皓精密制造有限公司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东廊路</w:t>
            </w:r>
            <w:r>
              <w:rPr>
                <w:rFonts w:hint="default" w:ascii="Times New Roman" w:hAnsi="Times New Roman" w:eastAsia="方正仿宋_GBK" w:cs="Times New Roman"/>
                <w:kern w:val="2"/>
                <w:sz w:val="21"/>
                <w:szCs w:val="21"/>
                <w:shd w:val="clear" w:color="auto" w:fill="auto"/>
                <w:lang w:val="en-US" w:eastAsia="zh-CN" w:bidi="ar-SA"/>
              </w:rPr>
              <w:t>158</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无锡大洋金属制品有限公司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南丰村南庄桥桥旁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无锡成晟机械有限公司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胶山路</w:t>
            </w:r>
            <w:r>
              <w:rPr>
                <w:rFonts w:hint="default" w:ascii="Times New Roman" w:hAnsi="Times New Roman" w:eastAsia="方正仿宋_GBK" w:cs="Times New Roman"/>
                <w:kern w:val="2"/>
                <w:sz w:val="21"/>
                <w:szCs w:val="21"/>
                <w:shd w:val="clear" w:color="auto" w:fill="auto"/>
                <w:lang w:val="en-US" w:eastAsia="zh-CN" w:bidi="ar-SA"/>
              </w:rPr>
              <w:t>99</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无锡博浩精密量具有限公司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龙凤巷村原龙齐坝小学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羊尖镇山塔静电喷涂厂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宛山村前市桥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无锡双友机械有限公司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严家桥村祝更巷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无锡爱思通科技有限公司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羊尖镇恒羊路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无锡畅之达商用设备有限公司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无锡市锡山区东港镇港王路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无锡铭霸金属制品有限公司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无锡市锡山区东港镇港王路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无锡隆嘉源五金塑料制品有限公司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无锡隆嘉源五金塑料制品有限公司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91</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锡山区东港镇山联五金加工厂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无锡市锡山区东港镇山联村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92</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无锡永裕不锈钢冷轧有限公司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锡山区东港镇曹介塘村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93</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无锡东茂服装有限公司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无锡市锡山区东港镇东升村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94</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江苏兴鹏制衣有限公司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锡山区东港镇湖塘桥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95</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无锡市锡山区东港镇佳丽车辆喷涂厂</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锡山区东港镇港下工业园区</w:t>
            </w:r>
            <w:r>
              <w:rPr>
                <w:rFonts w:hint="default" w:ascii="Times New Roman" w:hAnsi="Times New Roman" w:eastAsia="方正仿宋_GBK" w:cs="Times New Roman"/>
                <w:kern w:val="2"/>
                <w:sz w:val="21"/>
                <w:szCs w:val="21"/>
                <w:shd w:val="clear" w:color="auto" w:fill="auto"/>
                <w:lang w:val="en-US" w:eastAsia="zh-CN" w:bidi="ar-SA"/>
              </w:rPr>
              <w:t>A</w:t>
            </w:r>
            <w:r>
              <w:rPr>
                <w:rFonts w:hint="eastAsia" w:ascii="Times New Roman" w:hAnsi="Times New Roman" w:eastAsia="方正仿宋_GBK" w:cs="Times New Roman"/>
                <w:kern w:val="2"/>
                <w:sz w:val="21"/>
                <w:szCs w:val="21"/>
                <w:shd w:val="clear" w:color="auto" w:fill="auto"/>
                <w:lang w:val="en-US" w:eastAsia="zh-CN" w:bidi="ar-SA"/>
              </w:rPr>
              <w:t>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96</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无锡市科纺服饰有限公司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锡山区东港镇新巷村新港路北、规划道路东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97</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东港镇</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无锡市晶钰服装有限公司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无锡市锡山区东港镇陈市村陈南路向东</w:t>
            </w:r>
            <w:r>
              <w:rPr>
                <w:rFonts w:hint="default" w:ascii="Times New Roman" w:hAnsi="Times New Roman" w:eastAsia="方正仿宋_GBK" w:cs="Times New Roman"/>
                <w:kern w:val="2"/>
                <w:sz w:val="21"/>
                <w:szCs w:val="21"/>
                <w:shd w:val="clear" w:color="auto" w:fill="auto"/>
                <w:lang w:val="en-US" w:eastAsia="zh-CN" w:bidi="ar-SA"/>
              </w:rPr>
              <w:t>20</w:t>
            </w:r>
            <w:r>
              <w:rPr>
                <w:rFonts w:hint="eastAsia" w:ascii="Times New Roman" w:hAnsi="Times New Roman" w:eastAsia="方正仿宋_GBK" w:cs="Times New Roman"/>
                <w:kern w:val="2"/>
                <w:sz w:val="21"/>
                <w:szCs w:val="21"/>
                <w:shd w:val="clear" w:color="auto" w:fill="auto"/>
                <w:lang w:val="en-US" w:eastAsia="zh-CN" w:bidi="ar-SA"/>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98</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东亭街道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中石化无锡庄桥加油站</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锡沪东路</w:t>
            </w:r>
            <w:r>
              <w:rPr>
                <w:rFonts w:hint="default" w:ascii="Times New Roman" w:hAnsi="Times New Roman" w:eastAsia="方正仿宋_GBK" w:cs="Times New Roman"/>
                <w:kern w:val="2"/>
                <w:sz w:val="21"/>
                <w:szCs w:val="21"/>
                <w:shd w:val="clear" w:color="auto" w:fill="auto"/>
                <w:lang w:val="en-US" w:eastAsia="zh-CN" w:bidi="ar-SA"/>
              </w:rPr>
              <w:t>165</w:t>
            </w:r>
            <w:r>
              <w:rPr>
                <w:rFonts w:hint="eastAsia" w:ascii="Times New Roman" w:hAnsi="Times New Roman" w:eastAsia="方正仿宋_GBK" w:cs="Times New Roman"/>
                <w:kern w:val="2"/>
                <w:sz w:val="21"/>
                <w:szCs w:val="21"/>
                <w:shd w:val="clear" w:color="auto" w:fill="auto"/>
                <w:lang w:val="en-US" w:eastAsia="zh-CN" w:bidi="ar-SA"/>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99</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东亭街道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中石油江苏无锡春雷加油站</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华夏北路新</w:t>
            </w:r>
            <w:r>
              <w:rPr>
                <w:rFonts w:hint="default" w:ascii="Times New Roman" w:hAnsi="Times New Roman" w:eastAsia="方正仿宋_GBK" w:cs="Times New Roman"/>
                <w:kern w:val="2"/>
                <w:sz w:val="21"/>
                <w:szCs w:val="21"/>
                <w:shd w:val="clear" w:color="auto" w:fill="auto"/>
                <w:lang w:val="en-US" w:eastAsia="zh-CN" w:bidi="ar-SA"/>
              </w:rPr>
              <w:t>312</w:t>
            </w:r>
            <w:r>
              <w:rPr>
                <w:rFonts w:hint="eastAsia" w:ascii="Times New Roman" w:hAnsi="Times New Roman" w:eastAsia="方正仿宋_GBK" w:cs="Times New Roman"/>
                <w:kern w:val="2"/>
                <w:sz w:val="21"/>
                <w:szCs w:val="21"/>
                <w:shd w:val="clear" w:color="auto" w:fill="auto"/>
                <w:lang w:val="en-US" w:eastAsia="zh-CN" w:bidi="ar-SA"/>
              </w:rPr>
              <w:t>国道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100</w:t>
            </w:r>
          </w:p>
        </w:tc>
        <w:tc>
          <w:tcPr>
            <w:tcW w:w="1701"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东亭街道</w:t>
            </w:r>
          </w:p>
        </w:tc>
        <w:tc>
          <w:tcPr>
            <w:tcW w:w="3658"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无锡艾斐斯特半导体设备有限公司</w:t>
            </w:r>
          </w:p>
        </w:tc>
        <w:tc>
          <w:tcPr>
            <w:tcW w:w="3307" w:type="dxa"/>
            <w:vAlign w:val="center"/>
          </w:tcPr>
          <w:p>
            <w:pPr>
              <w:keepNext w:val="0"/>
              <w:keepLines w:val="0"/>
              <w:widowControl/>
              <w:suppressLineNumbers w:val="0"/>
              <w:jc w:val="center"/>
              <w:textAlignment w:val="center"/>
              <w:rPr>
                <w:rFonts w:hint="eastAsia" w:ascii="Times New Roman" w:hAnsi="Times New Roman" w:eastAsia="方正仿宋_GBK" w:cs="Times New Roman"/>
                <w:kern w:val="2"/>
                <w:sz w:val="21"/>
                <w:szCs w:val="21"/>
                <w:shd w:val="clear" w:color="auto" w:fill="auto"/>
                <w:lang w:val="en-US" w:eastAsia="zh-CN" w:bidi="ar-SA"/>
              </w:rPr>
            </w:pPr>
            <w:r>
              <w:rPr>
                <w:rFonts w:hint="eastAsia" w:ascii="Times New Roman" w:hAnsi="Times New Roman" w:eastAsia="方正仿宋_GBK" w:cs="Times New Roman"/>
                <w:kern w:val="2"/>
                <w:sz w:val="21"/>
                <w:szCs w:val="21"/>
                <w:shd w:val="clear" w:color="auto" w:fill="auto"/>
                <w:lang w:val="en-US" w:eastAsia="zh-CN" w:bidi="ar-SA"/>
              </w:rPr>
              <w:t>二泉东路</w:t>
            </w:r>
            <w:r>
              <w:rPr>
                <w:rFonts w:hint="default" w:ascii="Times New Roman" w:hAnsi="Times New Roman" w:eastAsia="方正仿宋_GBK" w:cs="Times New Roman"/>
                <w:kern w:val="2"/>
                <w:sz w:val="21"/>
                <w:szCs w:val="21"/>
                <w:shd w:val="clear" w:color="auto" w:fill="auto"/>
                <w:lang w:val="en-US" w:eastAsia="zh-CN" w:bidi="ar-SA"/>
              </w:rPr>
              <w:t>55</w:t>
            </w:r>
            <w:r>
              <w:rPr>
                <w:rFonts w:hint="eastAsia" w:ascii="Times New Roman" w:hAnsi="Times New Roman" w:eastAsia="方正仿宋_GBK" w:cs="Times New Roman"/>
                <w:kern w:val="2"/>
                <w:sz w:val="21"/>
                <w:szCs w:val="21"/>
                <w:shd w:val="clear" w:color="auto" w:fill="auto"/>
                <w:lang w:val="en-US" w:eastAsia="zh-CN" w:bidi="ar-SA"/>
              </w:rPr>
              <w:t>号</w:t>
            </w:r>
            <w:r>
              <w:rPr>
                <w:rFonts w:hint="default" w:ascii="Times New Roman" w:hAnsi="Times New Roman" w:eastAsia="方正仿宋_GBK" w:cs="Times New Roman"/>
                <w:kern w:val="2"/>
                <w:sz w:val="21"/>
                <w:szCs w:val="21"/>
                <w:shd w:val="clear" w:color="auto" w:fill="auto"/>
                <w:lang w:val="en-US" w:eastAsia="zh-CN" w:bidi="ar-SA"/>
              </w:rPr>
              <w:t>5</w:t>
            </w:r>
            <w:r>
              <w:rPr>
                <w:rFonts w:hint="eastAsia" w:ascii="Times New Roman" w:hAnsi="Times New Roman" w:eastAsia="方正仿宋_GBK" w:cs="Times New Roman"/>
                <w:kern w:val="2"/>
                <w:sz w:val="21"/>
                <w:szCs w:val="21"/>
                <w:shd w:val="clear" w:color="auto" w:fill="auto"/>
                <w:lang w:val="en-US" w:eastAsia="zh-CN" w:bidi="ar-SA"/>
              </w:rPr>
              <w:t>号楼</w:t>
            </w:r>
          </w:p>
        </w:tc>
      </w:tr>
    </w:tbl>
    <w:p>
      <w:pPr>
        <w:widowControl/>
        <w:adjustRightInd w:val="0"/>
        <w:snapToGrid w:val="0"/>
        <w:spacing w:line="240" w:lineRule="exact"/>
        <w:jc w:val="center"/>
        <w:textAlignment w:val="center"/>
      </w:pPr>
      <w:r>
        <w:rPr>
          <w:rFonts w:ascii="方正仿宋_GBK" w:eastAsia="方正仿宋_GBK" w:cs="Times New Roman"/>
          <w:color w:val="000000"/>
          <w:kern w:val="0"/>
          <w:sz w:val="21"/>
          <w:szCs w:val="21"/>
        </w:rPr>
        <w:br w:type="page"/>
      </w:r>
    </w:p>
    <w:tbl>
      <w:tblPr>
        <w:tblStyle w:val="11"/>
        <w:tblW w:w="949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1701"/>
        <w:gridCol w:w="3658"/>
        <w:gridCol w:w="3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3" w:type="dxa"/>
            <w:gridSpan w:val="4"/>
          </w:tcPr>
          <w:p>
            <w:pPr>
              <w:pStyle w:val="10"/>
              <w:spacing w:after="0" w:line="560" w:lineRule="exact"/>
              <w:ind w:left="0" w:leftChars="0" w:firstLine="0" w:firstLineChars="0"/>
              <w:jc w:val="center"/>
              <w:rPr>
                <w:rFonts w:ascii="Times New Roman" w:hAnsi="Times New Roman" w:eastAsia="方正仿宋_GBK" w:cs="Times New Roman"/>
                <w:szCs w:val="32"/>
              </w:rPr>
            </w:pPr>
            <w:r>
              <w:rPr>
                <w:rFonts w:hint="eastAsia" w:ascii="Times New Roman" w:hAnsi="Times New Roman" w:eastAsia="方正仿宋_GBK" w:cs="Times New Roman"/>
                <w:szCs w:val="32"/>
              </w:rPr>
              <w:t>惠山区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序号</w:t>
            </w:r>
          </w:p>
        </w:tc>
        <w:tc>
          <w:tcPr>
            <w:tcW w:w="1701"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执法层级</w:t>
            </w:r>
          </w:p>
        </w:tc>
        <w:tc>
          <w:tcPr>
            <w:tcW w:w="3658"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企业名称</w:t>
            </w:r>
          </w:p>
        </w:tc>
        <w:tc>
          <w:tcPr>
            <w:tcW w:w="3307"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无锡市惠山伟华针纺织有限公司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无锡市惠山区长安街道长欣路369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无锡市东翔针纺织有限公司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无锡市惠山区长安街道长安社区大墩头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无锡桑原纺织品检验有限公司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无锡市惠山区金惠路599号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无锡市新晟印染有限公司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无锡市惠山区长安街道长安工业园区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无锡市新岩针织厂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无锡市惠山区长安友谊街405号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无锡春江羽绒制品有限责任公司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无锡市惠山区堰桥街道漳鸿路8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无锡梦燕制衣有限公司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无锡惠山经济开发区堰桥配套区堰畅路23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无锡市胜杰化工设备制造有限公司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无锡市惠山区钱桥街道西漳村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无锡市峻雅机械有限公司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无锡市惠山区钱桥藕塘稍塘路22号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无锡市钱桥佳美染色有限公司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无锡市钱桥胜丰村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无锡瑾宸表面处理有限公司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无锡市惠山区洛社镇杨市工业园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无锡惠发电镀有限公司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无锡市惠山区洛社镇杨市表面处理工业园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无锡安芬针织手套有限公司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无锡市惠山区洛社镇石塘湾五秦村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无锡宝隆印染有限公司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无锡市惠山区洛社镇石塘湾振石路（工业集中区）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无锡华纳威尔金属制造有限公司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无锡市新吴区锡勤路51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无锡市前洲无缝钢管有限公司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无锡市惠山区前洲街道北幢村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无锡市东华染织厂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无锡惠山经济开发区前洲配套区新石路15号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无锡市嘉盛印染有限公司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无锡惠山经济开发区前洲配套区北区兴石路与友新路交叉口东北侧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无锡完美运动科技有限公司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无锡市惠山区玉祁街道蓉湖村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无锡市永凯型钢有限公司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无锡市惠山区玉祁街道蓉东村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无锡市西美灵胶粘制品有限公司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无锡惠山经济开发区玉祁配套区（玉东村）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无锡市华盛印染有限公司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无锡市玉祁镇民主村刘庄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23</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无锡市长安华兴医用敷料针织厂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无锡市长安市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24</w:t>
            </w:r>
          </w:p>
        </w:tc>
        <w:tc>
          <w:tcPr>
            <w:tcW w:w="1701" w:type="dxa"/>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无锡市茂胜微型风机厂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无锡市前洲街道铁路桥村浒泗桥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无锡森拓搅拌机械设备有限公司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无锡惠山经济开发区前洲配套区振业路20号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无锡达凯模具有限公司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无锡市梁溪区金山四支路11号-3-9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惠山区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江苏大中新材料科技有限公司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无锡市惠山区玉祁街道黄泥坝村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无锡众颖汽车零部件有限公司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无锡市惠山区风能路69号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无锡市华通气动制造有限公司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无锡市惠山区欣惠路555号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无锡英罗唯森科技有限公司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无锡市惠山区风能路67-5号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无锡众鑫模具科技有限公司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无锡市惠山区风能路67号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无锡同益汽车动力技术有限公司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无锡市惠山区畅惠路8号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无锡丰荣电镀设备制造有限公司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无锡市惠山区城塘路6号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无锡乔森精工机械有限公司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无锡市惠山区和惠路8号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无锡中基警示带有限公司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无锡市惠山区中惠路500号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精利模塑科技（无锡）有限公司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无锡市惠山区中惠路518号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无锡恒耀服饰有限公司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无锡市惠山区惠畅路69号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无锡正大凯盛服装有限公司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无锡市惠山区长欣路277号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地太科特电子技术（无锡）有限公司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无锡市惠山区堰新东路30号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无锡市长江液压缸有限公司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无锡市惠山区长安西街29号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江苏昇捷生命科技股份有限公司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无锡市惠山大道1719号D3二楼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无锡市铭晶船舶电器有限公司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无锡市惠山区惠景路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无锡钶玮服饰有限公司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无锡市惠山区金长路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无锡市宸钰皓高分子材料有限公司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无锡市惠山区堰裕路6号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无锡市艾尔福叶片有限公司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无锡市惠山区堰丰路18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无锡市金得凯机械有限公司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无锡市惠山区西昌路9-11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无锡振特电子有限公司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无锡市惠山区堰盛路66号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无锡全舜家居用品有限公司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无锡市惠山区堰畅路12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无锡随裕机械制造有限公司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无锡市惠山区漳兴路28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无锡索特精密机械制造有限公司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无锡市惠山区堰桥街道牌楼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无锡钮曼自控设备有限公司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无锡市惠山区西漳工业园区南区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无锡市明智电器厂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无锡市惠山区堰桥路35号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无锡市康迈柯机械设备有限公司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无锡市惠山区锡澄路北段51号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无锡市翔达粉末冶金有限公司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无锡市惠山区堰桥路10-1号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无锡新日电气有限公司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无锡市惠山区西漳牌楼西路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无锡市祺鹏减速电机有限公司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无锡市惠山区堰畅路26号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无锡逸力化纤科技有限公司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无锡市惠山区堰桥路17号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无锡市东冠机械制造有限公司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无锡市惠山区漳兴路1-18号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无锡市仁建机械制造有限公司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无锡市惠山区西漳路26号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无锡市华菱精密铸造有限公司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无锡市惠山区堰丰路3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堰桥街道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无锡市博创精密铸造有限公司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无锡市惠山区漳鸿路12-8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无锡市中强精密钢管有限公司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无锡市惠山区钱桥镇华新村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无锡市桑丽人造草坪地毯有限公司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无锡市惠山区钱桥街道溪南村伟业路17号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无锡先锋热处理有限公司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无锡市惠山区钱桥街道金山路3号库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无锡红旗船厂有限公司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无锡市惠山区钱桥街道伟业路12号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无锡市江南汇嘉钢带厂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无锡市惠山区钱桥街道汇嘉路7号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无锡创信金属科技有限公司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无锡市惠山区钱桥街道恒亮路1号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无锡市波龙精密钢带有限公司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无锡市惠山区钱桥街道舜南路7号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无锡合利金属宽板带有限公司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无锡市惠山区钱桥街道万东路1号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无锡市华泰医药包装有限公司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无锡市惠山区钱桥街道景盛路45号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无锡利凯儿童用品有限公司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无锡市惠山区钱桥街道钱胡路576号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无锡埃力克钢管有限公司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无锡市惠山区钱桥街道钱洛路54号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钱桥街道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无锡摩天标识广告有限公司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无锡市惠山区钱桥街道胜星路8号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无锡市亿宇机械厂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无锡市惠山区洛社正明村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无锡五菱动力机械有限责任公司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无锡市惠山区洛社镇新开河村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无锡贝特塑料电器有限公司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无锡市惠山区洛社镇石兴路19号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无锡明宇机械有限公司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无锡市惠山区洛社镇新开河村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无锡中毓科技有限公司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无锡市惠山区洛社镇石塘湾贝沙桥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无锡市科利普木业有限公司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无锡惠山经济开发区洛社配套区枫杨路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无锡灵鸽机械科技股份有限公司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无锡市惠山区洛社镇新雅路80号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无锡市烨镔机械设备有限公司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无锡市惠山区洛社镇盛新路99号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无锡能电动力科技有限公司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无锡市惠山区洛社镇徐贵桥社区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高新区（筹）</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无锡尚高工程机械有限公司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无锡惠山经济开发区洛社配套区Y区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无锡市林瑞粉体机械有限公司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无锡市惠山区友联村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无锡市信达染整机械厂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无锡市惠山区堰玉路8号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无锡市前洲华能机械制造厂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无锡市惠山区堰玉路33号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无锡市宝盛机械制造厂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无锡市惠山区龙潭路1号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无锡市锦绣重工有限责任公司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无锡市惠山区堰玉路中圩路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无锡市钢灵金属制品有限公司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无锡市惠山区鑫园路9号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无锡市明永佳机械科技有限公司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无锡市惠山区龙潭路9号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无锡市大峰喷雾干燥设备有限公司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无锡市惠山区兴洲路22号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无锡诤烨气动器件有限公司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无锡市惠山区塘村村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无锡市美力液压机械厂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无锡市惠山区堰玉西路18号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无锡启达通用设备有限公司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无锡市惠山区鑫园路9号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无锡爱士帝针织有限公司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无锡市惠山区西塘村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无锡市洪利达纺织涂层有限公司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无锡市惠山区惠和路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无锡市正诚纺织品有限公司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无锡市惠山区西塘村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无锡东洲纺织有限公司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无锡市惠山区前洲镇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前洲街道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无锡富群纺织品制造有限公司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无锡市惠山区西塘村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无锡荣坚五金工具有限公司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无锡市惠山区玉祁街道东环路182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无锡凯顺塑膜制造有限公司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无锡惠山经济开发区玉祁配套区润祁路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无锡特莱斯精密机械制造有限公司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无锡惠山经济开发区玉祁配套区文祁路2号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无锡一名精密铜带有限公司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无锡惠山经济开发区玉祁配套区（祁胜路）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无锡礼社焊管有限公司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无锡市惠山区玉祁街道礼社村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无锡双凌铝业有限公司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无锡惠山经济开发区玉祁配套区（祁胜路）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硕阳电机无锡有限公司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无锡惠山经济开发区玉祁配套区文祁路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纽维科精密制造江苏有限公司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无锡市惠山区玉祁街道锦祁路1号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江苏锦绣铝业有限公司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无锡惠山经济开发区玉祁配套区（玉东）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无锡荣能半导体材料有限公司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无锡市锦绣装饰工程有限公司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无锡市惠山区玉祁街道东兴路102号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无锡欧亚精密冲压件有限公司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无锡惠山经济开发区玉祁配套区（玉东村）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无锡市丽君杰机械设备制造有限公司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无锡市惠山区玉祁街道祁桐路185号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玉祁街道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无锡市南丰胶粘带厂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无锡市玉祁镇蓉中村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无锡方大环保科技有限公司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无锡惠山经济开发区阳山配套区恒通西路9号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无锡高山机械有限公司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无锡市惠山区阳山镇住基村南阳湖99号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无锡市梁鸿环保设备有限公司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无锡市惠山区阳山镇火炬村阳杨路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无锡市众友焊割机械有限公司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无锡市惠山区阳山镇安阳山村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无锡新东力重工装备有限公司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无锡市惠山区阳山镇阳山村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无锡市通华机械厂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无锡市惠山经济开发区阳山配套区天顺路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无锡市锡惠成套机械厂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无锡市阳山镇陆中北路66号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无锡市云之杰自控设备有限公司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无锡惠山经济开发区阳山配套区天力路3号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无锡市长虹化塑色粒有限公司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无锡市惠山区阳山镇人民西路95号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无锡华东发电机有限公司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无锡惠山经济开发区阳山配套区天顺路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无锡华东电站自动化仪表有限公司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无锡市惠山区阳山镇陆中南路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阳山镇</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无锡市陆区起重工程机械厂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无锡市阳山镇陆中南路20号</w:t>
            </w:r>
          </w:p>
        </w:tc>
      </w:tr>
    </w:tbl>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rPr>
      </w:pPr>
    </w:p>
    <w:p>
      <w:pPr>
        <w:widowControl/>
        <w:jc w:val="left"/>
        <w:rPr>
          <w:rFonts w:ascii="方正仿宋_GBK" w:eastAsia="方正仿宋_GBK" w:cs="Times New Roman"/>
          <w:color w:val="000000"/>
          <w:kern w:val="0"/>
          <w:sz w:val="21"/>
          <w:szCs w:val="21"/>
        </w:rPr>
      </w:pPr>
      <w:r>
        <w:rPr>
          <w:rFonts w:ascii="方正仿宋_GBK" w:eastAsia="方正仿宋_GBK" w:cs="Times New Roman"/>
          <w:color w:val="000000"/>
          <w:kern w:val="0"/>
          <w:sz w:val="21"/>
          <w:szCs w:val="21"/>
        </w:rPr>
        <w:br w:type="page"/>
      </w:r>
    </w:p>
    <w:tbl>
      <w:tblPr>
        <w:tblStyle w:val="11"/>
        <w:tblW w:w="949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41"/>
        <w:gridCol w:w="1701"/>
        <w:gridCol w:w="3657"/>
        <w:gridCol w:w="3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3" w:type="dxa"/>
            <w:gridSpan w:val="4"/>
            <w:shd w:val="clear" w:color="auto" w:fill="auto"/>
            <w:vAlign w:val="center"/>
          </w:tcPr>
          <w:p>
            <w:pPr>
              <w:pStyle w:val="10"/>
              <w:spacing w:after="0" w:line="560" w:lineRule="exact"/>
              <w:ind w:left="0" w:leftChars="0" w:firstLine="0" w:firstLineChars="0"/>
              <w:jc w:val="center"/>
              <w:rPr>
                <w:rFonts w:ascii="Times New Roman" w:hAnsi="Times New Roman" w:eastAsia="方正仿宋_GBK" w:cs="Times New Roman"/>
                <w:color w:val="000000"/>
                <w:szCs w:val="32"/>
              </w:rPr>
            </w:pPr>
            <w:r>
              <w:rPr>
                <w:rFonts w:hint="eastAsia" w:ascii="Times New Roman" w:hAnsi="Times New Roman" w:eastAsia="方正仿宋_GBK" w:cs="Times New Roman"/>
                <w:color w:val="000000"/>
                <w:szCs w:val="32"/>
              </w:rPr>
              <w:t>滨湖区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序号</w:t>
            </w:r>
          </w:p>
        </w:tc>
        <w:tc>
          <w:tcPr>
            <w:tcW w:w="1701" w:type="dxa"/>
            <w:shd w:val="clear" w:color="auto" w:fill="auto"/>
            <w:vAlign w:val="center"/>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执法层级</w:t>
            </w:r>
          </w:p>
        </w:tc>
        <w:tc>
          <w:tcPr>
            <w:tcW w:w="3657" w:type="dxa"/>
            <w:shd w:val="clear" w:color="auto" w:fill="auto"/>
            <w:vAlign w:val="center"/>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企业名称</w:t>
            </w:r>
          </w:p>
        </w:tc>
        <w:tc>
          <w:tcPr>
            <w:tcW w:w="3294" w:type="dxa"/>
            <w:shd w:val="clear" w:color="auto" w:fill="auto"/>
            <w:vAlign w:val="center"/>
          </w:tcPr>
          <w:p>
            <w:pPr>
              <w:pStyle w:val="10"/>
              <w:spacing w:after="0" w:line="560" w:lineRule="exact"/>
              <w:ind w:left="0" w:leftChars="0" w:firstLine="0" w:firstLineChars="0"/>
              <w:jc w:val="center"/>
              <w:rPr>
                <w:rFonts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无锡市中新瑞科技有限公司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山水城（雪浪街道）吴塘张桥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无锡市弘而诚石化装备有限公司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雪浪街道贡湖社区南塘路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雷勃电气（无锡）有限公司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胡埭镇翔鸽路</w:t>
            </w:r>
            <w:r>
              <w:rPr>
                <w:rFonts w:hint="default" w:ascii="Times New Roman" w:hAnsi="Times New Roman" w:eastAsia="方正仿宋_GBK" w:cs="Times New Roman"/>
                <w:sz w:val="21"/>
                <w:szCs w:val="21"/>
                <w:shd w:val="clear" w:color="auto" w:fill="auto"/>
                <w:lang w:val="en-US" w:eastAsia="zh-CN"/>
              </w:rPr>
              <w:t>6</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无锡永衡铝业有限公司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马山街道常康路</w:t>
            </w:r>
            <w:r>
              <w:rPr>
                <w:rFonts w:hint="default" w:ascii="Times New Roman" w:hAnsi="Times New Roman" w:eastAsia="方正仿宋_GBK" w:cs="Times New Roman"/>
                <w:sz w:val="21"/>
                <w:szCs w:val="21"/>
                <w:shd w:val="clear" w:color="auto" w:fill="auto"/>
                <w:lang w:val="en-US" w:eastAsia="zh-CN"/>
              </w:rPr>
              <w:t>17</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无锡市世达精密焊管制造有限公司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马山街道常康路</w:t>
            </w:r>
            <w:r>
              <w:rPr>
                <w:rFonts w:hint="default" w:ascii="Times New Roman" w:hAnsi="Times New Roman" w:eastAsia="方正仿宋_GBK" w:cs="Times New Roman"/>
                <w:sz w:val="21"/>
                <w:szCs w:val="21"/>
                <w:shd w:val="clear" w:color="auto" w:fill="auto"/>
                <w:lang w:val="en-US" w:eastAsia="zh-CN"/>
              </w:rPr>
              <w:t>6-1</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江苏正峰液压科技有限公司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胡埭镇钱胡路</w:t>
            </w:r>
            <w:r>
              <w:rPr>
                <w:rFonts w:hint="default" w:ascii="Times New Roman" w:hAnsi="Times New Roman" w:eastAsia="方正仿宋_GBK" w:cs="Times New Roman"/>
                <w:sz w:val="21"/>
                <w:szCs w:val="21"/>
                <w:shd w:val="clear" w:color="auto" w:fill="auto"/>
                <w:lang w:val="en-US" w:eastAsia="zh-CN"/>
              </w:rPr>
              <w:t>1488</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雄宇重工集团股份有限公司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南湖中路</w:t>
            </w:r>
            <w:r>
              <w:rPr>
                <w:rFonts w:hint="default" w:ascii="Times New Roman" w:hAnsi="Times New Roman" w:eastAsia="方正仿宋_GBK" w:cs="Times New Roman"/>
                <w:sz w:val="21"/>
                <w:szCs w:val="21"/>
                <w:shd w:val="clear" w:color="auto" w:fill="auto"/>
                <w:lang w:val="en-US" w:eastAsia="zh-CN"/>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无锡市绍纺机械有限公司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鸿翔路</w:t>
            </w:r>
            <w:r>
              <w:rPr>
                <w:rFonts w:hint="default" w:ascii="Times New Roman" w:hAnsi="Times New Roman" w:eastAsia="方正仿宋_GBK" w:cs="Times New Roman"/>
                <w:sz w:val="21"/>
                <w:szCs w:val="21"/>
                <w:shd w:val="clear" w:color="auto" w:fill="auto"/>
                <w:lang w:val="en-US" w:eastAsia="zh-CN"/>
              </w:rPr>
              <w:t>26</w:t>
            </w:r>
            <w:r>
              <w:rPr>
                <w:rFonts w:hint="eastAsia" w:ascii="Times New Roman" w:hAnsi="Times New Roman" w:eastAsia="方正仿宋_GBK" w:cs="Times New Roman"/>
                <w:sz w:val="21"/>
                <w:szCs w:val="21"/>
                <w:shd w:val="clear" w:color="auto" w:fill="auto"/>
                <w:lang w:val="en-US" w:eastAsia="zh-CN"/>
              </w:rPr>
              <w:t>号（</w:t>
            </w:r>
            <w:r>
              <w:rPr>
                <w:rFonts w:hint="default" w:ascii="Times New Roman" w:hAnsi="Times New Roman" w:eastAsia="方正仿宋_GBK" w:cs="Times New Roman"/>
                <w:sz w:val="21"/>
                <w:szCs w:val="21"/>
                <w:shd w:val="clear" w:color="auto" w:fill="auto"/>
                <w:lang w:val="en-US" w:eastAsia="zh-CN"/>
              </w:rPr>
              <w:t>1</w:t>
            </w:r>
            <w:r>
              <w:rPr>
                <w:rFonts w:hint="eastAsia" w:ascii="Times New Roman" w:hAnsi="Times New Roman" w:eastAsia="方正仿宋_GBK" w:cs="Times New Roman"/>
                <w:sz w:val="21"/>
                <w:szCs w:val="21"/>
                <w:shd w:val="clear" w:color="auto" w:fill="auto"/>
                <w:lang w:val="en-US" w:eastAsia="zh-CN"/>
              </w:rPr>
              <w:t>号标房</w:t>
            </w:r>
            <w:r>
              <w:rPr>
                <w:rFonts w:hint="default" w:ascii="Times New Roman" w:hAnsi="Times New Roman" w:eastAsia="方正仿宋_GBK" w:cs="Times New Roman"/>
                <w:sz w:val="21"/>
                <w:szCs w:val="21"/>
                <w:shd w:val="clear" w:color="auto" w:fill="auto"/>
                <w:lang w:val="en-US" w:eastAsia="zh-CN"/>
              </w:rPr>
              <w:t>1</w:t>
            </w:r>
            <w:r>
              <w:rPr>
                <w:rFonts w:hint="eastAsia" w:ascii="Times New Roman" w:hAnsi="Times New Roman" w:eastAsia="方正仿宋_GBK" w:cs="Times New Roman"/>
                <w:sz w:val="21"/>
                <w:szCs w:val="21"/>
                <w:shd w:val="clear" w:color="auto" w:fill="auto"/>
                <w:lang w:val="en-US" w:eastAsia="zh-CN"/>
              </w:rPr>
              <w:t>楼，</w:t>
            </w:r>
            <w:r>
              <w:rPr>
                <w:rFonts w:hint="default" w:ascii="Times New Roman" w:hAnsi="Times New Roman" w:eastAsia="方正仿宋_GBK" w:cs="Times New Roman"/>
                <w:sz w:val="21"/>
                <w:szCs w:val="21"/>
                <w:shd w:val="clear" w:color="auto" w:fill="auto"/>
                <w:lang w:val="en-US" w:eastAsia="zh-CN"/>
              </w:rPr>
              <w:t>5</w:t>
            </w:r>
            <w:r>
              <w:rPr>
                <w:rFonts w:hint="eastAsia" w:ascii="Times New Roman" w:hAnsi="Times New Roman" w:eastAsia="方正仿宋_GBK" w:cs="Times New Roman"/>
                <w:sz w:val="21"/>
                <w:szCs w:val="21"/>
                <w:shd w:val="clear" w:color="auto" w:fill="auto"/>
                <w:lang w:val="en-US" w:eastAsia="zh-CN"/>
              </w:rPr>
              <w:t>号标房）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无锡信捷电气股份有限公司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胡埭镇刘塘路</w:t>
            </w:r>
            <w:r>
              <w:rPr>
                <w:rFonts w:hint="default" w:ascii="Times New Roman" w:hAnsi="Times New Roman" w:eastAsia="方正仿宋_GBK" w:cs="Times New Roman"/>
                <w:sz w:val="21"/>
                <w:szCs w:val="21"/>
                <w:shd w:val="clear" w:color="auto" w:fill="auto"/>
                <w:lang w:val="en-US" w:eastAsia="zh-CN"/>
              </w:rPr>
              <w:t>9</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无锡宏达重工股份有限公司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雪浪街道壬港村周家湾</w:t>
            </w:r>
            <w:r>
              <w:rPr>
                <w:rFonts w:hint="default" w:ascii="Times New Roman" w:hAnsi="Times New Roman" w:eastAsia="方正仿宋_GBK" w:cs="Times New Roman"/>
                <w:sz w:val="21"/>
                <w:szCs w:val="21"/>
                <w:shd w:val="clear" w:color="auto" w:fill="auto"/>
                <w:lang w:val="en-US" w:eastAsia="zh-CN"/>
              </w:rPr>
              <w:t>48</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无锡市石油化工设备有限公司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胡埭工业园西拓区杜鹃西路</w:t>
            </w:r>
            <w:r>
              <w:rPr>
                <w:rFonts w:hint="default" w:ascii="Times New Roman" w:hAnsi="Times New Roman" w:eastAsia="方正仿宋_GBK" w:cs="Times New Roman"/>
                <w:sz w:val="21"/>
                <w:szCs w:val="21"/>
                <w:shd w:val="clear" w:color="auto" w:fill="auto"/>
                <w:lang w:val="en-US" w:eastAsia="zh-CN"/>
              </w:rPr>
              <w:t>28</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无锡市通合机械有限公司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胡埭镇丁香东路</w:t>
            </w:r>
            <w:r>
              <w:rPr>
                <w:rFonts w:hint="default" w:ascii="Times New Roman" w:hAnsi="Times New Roman" w:eastAsia="方正仿宋_GBK" w:cs="Times New Roman"/>
                <w:sz w:val="21"/>
                <w:szCs w:val="21"/>
                <w:shd w:val="clear" w:color="auto" w:fill="auto"/>
                <w:lang w:val="en-US" w:eastAsia="zh-CN"/>
              </w:rPr>
              <w:t>18</w:t>
            </w:r>
            <w:r>
              <w:rPr>
                <w:rFonts w:hint="eastAsia" w:ascii="Times New Roman" w:hAnsi="Times New Roman" w:eastAsia="方正仿宋_GBK" w:cs="Times New Roman"/>
                <w:sz w:val="21"/>
                <w:szCs w:val="21"/>
                <w:shd w:val="clear" w:color="auto" w:fill="auto"/>
                <w:lang w:val="en-US" w:eastAsia="zh-CN"/>
              </w:rPr>
              <w:t>号</w:t>
            </w:r>
            <w:r>
              <w:rPr>
                <w:rFonts w:hint="default" w:ascii="Times New Roman" w:hAnsi="Times New Roman" w:eastAsia="方正仿宋_GBK" w:cs="Times New Roman"/>
                <w:sz w:val="21"/>
                <w:szCs w:val="21"/>
                <w:shd w:val="clear" w:color="auto" w:fill="auto"/>
                <w:lang w:val="en-US" w:eastAsia="zh-CN"/>
              </w:rPr>
              <w:t>8D-9D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无锡特莱姆气体设备有限公司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胡埭镇鸿翔路</w:t>
            </w:r>
            <w:r>
              <w:rPr>
                <w:rFonts w:hint="default" w:ascii="Times New Roman" w:hAnsi="Times New Roman" w:eastAsia="方正仿宋_GBK" w:cs="Times New Roman"/>
                <w:sz w:val="21"/>
                <w:szCs w:val="21"/>
                <w:shd w:val="clear" w:color="auto" w:fill="auto"/>
                <w:lang w:val="en-US" w:eastAsia="zh-CN"/>
              </w:rPr>
              <w:t>33</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无锡市雪浪合金钢铸造厂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胡埭镇张舍路</w:t>
            </w:r>
            <w:r>
              <w:rPr>
                <w:rFonts w:hint="default" w:ascii="Times New Roman" w:hAnsi="Times New Roman" w:eastAsia="方正仿宋_GBK" w:cs="Times New Roman"/>
                <w:sz w:val="21"/>
                <w:szCs w:val="21"/>
                <w:shd w:val="clear" w:color="auto" w:fill="auto"/>
                <w:lang w:val="en-US" w:eastAsia="zh-CN"/>
              </w:rPr>
              <w:t>7-1</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无锡友强钢管有限公司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胡埭镇陆藕路</w:t>
            </w:r>
            <w:r>
              <w:rPr>
                <w:rFonts w:hint="default" w:ascii="Times New Roman" w:hAnsi="Times New Roman" w:eastAsia="方正仿宋_GBK" w:cs="Times New Roman"/>
                <w:sz w:val="21"/>
                <w:szCs w:val="21"/>
                <w:shd w:val="clear" w:color="auto" w:fill="auto"/>
                <w:lang w:val="en-US" w:eastAsia="zh-CN"/>
              </w:rPr>
              <w:t>19</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华邦新材料科技无锡有限公司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胡埭工业园文竹东路</w:t>
            </w:r>
            <w:r>
              <w:rPr>
                <w:rFonts w:hint="default" w:ascii="Times New Roman" w:hAnsi="Times New Roman" w:eastAsia="方正仿宋_GBK" w:cs="Times New Roman"/>
                <w:sz w:val="21"/>
                <w:szCs w:val="21"/>
                <w:shd w:val="clear" w:color="auto" w:fill="auto"/>
                <w:lang w:val="en-US" w:eastAsia="zh-CN"/>
              </w:rPr>
              <w:t>5</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江苏科麦特科技发展有限公司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胡埭镇金桂东路</w:t>
            </w:r>
            <w:r>
              <w:rPr>
                <w:rFonts w:hint="default" w:ascii="Times New Roman" w:hAnsi="Times New Roman" w:eastAsia="方正仿宋_GBK" w:cs="Times New Roman"/>
                <w:sz w:val="21"/>
                <w:szCs w:val="21"/>
                <w:shd w:val="clear" w:color="auto" w:fill="auto"/>
                <w:lang w:val="en-US" w:eastAsia="zh-CN"/>
              </w:rPr>
              <w:t>2</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中骐石化装备（无锡）有限公司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南湖中路</w:t>
            </w:r>
            <w:r>
              <w:rPr>
                <w:rFonts w:hint="default" w:ascii="Times New Roman" w:hAnsi="Times New Roman" w:eastAsia="方正仿宋_GBK" w:cs="Times New Roman"/>
                <w:sz w:val="21"/>
                <w:szCs w:val="21"/>
                <w:shd w:val="clear" w:color="auto" w:fill="auto"/>
                <w:lang w:val="en-US" w:eastAsia="zh-CN"/>
              </w:rPr>
              <w:t>17</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无锡市东吴石化成套有限公司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胡埭镇龙延沙滩路</w:t>
            </w:r>
            <w:r>
              <w:rPr>
                <w:rFonts w:hint="default" w:ascii="Times New Roman" w:hAnsi="Times New Roman" w:eastAsia="方正仿宋_GBK" w:cs="Times New Roman"/>
                <w:sz w:val="21"/>
                <w:szCs w:val="21"/>
                <w:shd w:val="clear" w:color="auto" w:fill="auto"/>
                <w:lang w:val="en-US" w:eastAsia="zh-CN"/>
              </w:rPr>
              <w:t>1</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无锡托达康机床附件有限公司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陆藕路</w:t>
            </w:r>
            <w:r>
              <w:rPr>
                <w:rFonts w:hint="default" w:ascii="Times New Roman" w:hAnsi="Times New Roman" w:eastAsia="方正仿宋_GBK" w:cs="Times New Roman"/>
                <w:sz w:val="21"/>
                <w:szCs w:val="21"/>
                <w:shd w:val="clear" w:color="auto" w:fill="auto"/>
                <w:lang w:val="en-US" w:eastAsia="zh-CN"/>
              </w:rPr>
              <w:t>43</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无锡药明生物技术股份有限公司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马山梅梁路108号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无锡傲锐东源生物科技有限公司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马山梅梁路168号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无锡正东药业有限公司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马山工业园峰影二路8号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中国石化销售股份有限公司江苏无锡丰裕便利加油点</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五湖大道和风路口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方正仿宋_GBK" w:eastAsia="方正仿宋_GBK" w:cs="Times New Roman"/>
                <w:color w:val="000000"/>
                <w:kern w:val="0"/>
                <w:sz w:val="21"/>
                <w:szCs w:val="21"/>
                <w:lang w:val="en-US" w:eastAsia="zh-CN"/>
              </w:rPr>
              <w:t>滨湖区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无锡市有邻食品有限公司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青龙山路38号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太湖国家旅游度假区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无锡市丰盛汽车配件有限公司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马山湖山路</w:t>
            </w:r>
            <w:r>
              <w:rPr>
                <w:rFonts w:hint="default" w:ascii="Times New Roman" w:hAnsi="Times New Roman" w:eastAsia="方正仿宋_GBK" w:cs="Times New Roman"/>
                <w:sz w:val="21"/>
                <w:szCs w:val="21"/>
                <w:shd w:val="clear" w:color="auto" w:fill="auto"/>
                <w:lang w:val="en-US" w:eastAsia="zh-CN"/>
              </w:rPr>
              <w:t>15</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太湖国家旅游度假区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无锡市恒达电力设备有限公司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马山闾江村虎弄</w:t>
            </w:r>
            <w:r>
              <w:rPr>
                <w:rFonts w:hint="default" w:ascii="Times New Roman" w:hAnsi="Times New Roman" w:eastAsia="方正仿宋_GBK" w:cs="Times New Roman"/>
                <w:sz w:val="21"/>
                <w:szCs w:val="21"/>
                <w:shd w:val="clear" w:color="auto" w:fill="auto"/>
                <w:lang w:val="en-US" w:eastAsia="zh-CN"/>
              </w:rPr>
              <w:t>1</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太湖国家旅游度假区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无锡大鹏印务有限公司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马山古竹街</w:t>
            </w:r>
            <w:r>
              <w:rPr>
                <w:rFonts w:hint="default" w:ascii="Times New Roman" w:hAnsi="Times New Roman" w:eastAsia="方正仿宋_GBK" w:cs="Times New Roman"/>
                <w:sz w:val="21"/>
                <w:szCs w:val="21"/>
                <w:shd w:val="clear" w:color="auto" w:fill="auto"/>
                <w:lang w:val="en-US" w:eastAsia="zh-CN"/>
              </w:rPr>
              <w:t>330</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太湖国家旅游度假区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无锡市马山丰华塑料制品厂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马山古竹街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太湖国家旅游度假区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无锡市闾江包装彩印有限公司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马山闾江</w:t>
            </w:r>
            <w:r>
              <w:rPr>
                <w:rFonts w:hint="default" w:ascii="Times New Roman" w:hAnsi="Times New Roman" w:eastAsia="方正仿宋_GBK" w:cs="Times New Roman"/>
                <w:sz w:val="21"/>
                <w:szCs w:val="21"/>
                <w:shd w:val="clear" w:color="auto" w:fill="auto"/>
                <w:lang w:val="en-US" w:eastAsia="zh-CN"/>
              </w:rPr>
              <w:t>163</w:t>
            </w:r>
            <w:r>
              <w:rPr>
                <w:rFonts w:hint="eastAsia" w:ascii="Times New Roman" w:hAnsi="Times New Roman" w:eastAsia="方正仿宋_GBK" w:cs="Times New Roman"/>
                <w:sz w:val="21"/>
                <w:szCs w:val="21"/>
                <w:shd w:val="clear" w:color="auto" w:fill="auto"/>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无锡市军嶂化工设备有限公司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吴塘社区山庄里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无锡市新大隆机器制造厂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南湖中路17号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无锡腾峰化工设备制造有限公司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南湖中路17号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无锡格鲁勃精密机械有限公司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滨湖区山水西路112号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无锡市滨湖区恒强五金加工厂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山水西路115-3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无锡市永吉纺织厂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长广社区袁家湾158号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无锡市飞达化机法兰厂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小学北侧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山水城</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无锡凯普斯包装材料科技有限公司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南湖中路28-20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蠡园经济开发区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江苏耐司特睿电子科技有限公司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蠡园经济开发区标准厂房标4号5楼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蠡园经济开发区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萨驰（无锡）电子科技有限公司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滴翠路100号9号楼5层西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蠡园经济开发区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纽斯德浦电气系统科技（无锡）有限公司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滴翠路100号6号楼3层西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蠡园经济开发区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江苏惠斯通机电科技有限公司无锡分公司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滴翠路86号50701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蠡园经济开发区</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无锡市汇捷科技有限公司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蠡园经济开发区标准厂房标4号4楼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无锡市太湖法兰有限公司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马鞍村油车巷60号，兴海电力南边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无锡聚力特科技有限公司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马鞍村升颐达厂门口右手边小弄堂进去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无锡弘瑞合机械制造有限公司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前吴巷70号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无锡市苏景环境科技有限公司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富润路9号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无锡晋宏润电力石化通用配件有限公司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河西路2号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无锡市麦特福机械工程有限公司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富润路8号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无锡市广耀金属制品有限公司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无锡市滨湖区胡埭镇淀溪岸新村1号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无锡市峰毅零部件加工厂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无锡市滨湖区胡埭镇西溪村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无锡博派机械制造有限公司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胡埭镇龙延村沙滩1号路6号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53</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滨湖区炎达机械加工厂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龙延村龙腾路20号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54</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无锡市锡西化机配件有限公司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龙延村潘贵庄88号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55</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滨湖区庆安机械加工厂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西溪中心路18号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56</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无锡市昊鑫洁石化配件有限公司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朝阳路8号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57</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无锡市大熊猫焊管科技有限公司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百合路1号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58</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滨湖区奇周机械厂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无锡市滨湖区胡埭镇西溪中心路78号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59</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无锡市威立尔机械制造有限公司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刘塘路18号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60</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滨湖区兴禾精密机械厂</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无锡市滨湖区胡埭镇淀溪岸新村3号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61</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胡埭镇</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无锡市真意包装材料有限公司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纬一路胡埭工业园B区23号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62</w:t>
            </w:r>
          </w:p>
        </w:tc>
        <w:tc>
          <w:tcPr>
            <w:tcW w:w="1701" w:type="dxa"/>
            <w:shd w:val="clear" w:color="auto" w:fill="auto"/>
            <w:vAlign w:val="center"/>
          </w:tcPr>
          <w:p>
            <w:pPr>
              <w:widowControl/>
              <w:adjustRightInd w:val="0"/>
              <w:snapToGrid w:val="0"/>
              <w:spacing w:line="240" w:lineRule="exact"/>
              <w:jc w:val="center"/>
              <w:textAlignment w:val="center"/>
              <w:rPr>
                <w:rFonts w:hint="eastAsia" w:ascii="方正仿宋_GBK"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荣巷街道</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无锡市西邦工贸有限公司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无锡市钱姚路88号-J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63</w:t>
            </w:r>
          </w:p>
        </w:tc>
        <w:tc>
          <w:tcPr>
            <w:tcW w:w="170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荣巷街道</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无锡市安宏工业自动化设备有限公司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青龙山路108号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64</w:t>
            </w:r>
          </w:p>
        </w:tc>
        <w:tc>
          <w:tcPr>
            <w:tcW w:w="170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荣巷街道</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无锡苏电自动化设备有限责任公司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联合工业园108号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65</w:t>
            </w:r>
          </w:p>
        </w:tc>
        <w:tc>
          <w:tcPr>
            <w:tcW w:w="170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荣巷街道</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无锡德建机械制造有限公司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无锡市钱姚路88号-K3-1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66</w:t>
            </w:r>
          </w:p>
        </w:tc>
        <w:tc>
          <w:tcPr>
            <w:tcW w:w="170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荣巷街道</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无锡西朗机械科技有限公司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青龙山128号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841" w:type="dxa"/>
            <w:shd w:val="clear" w:color="auto" w:fill="auto"/>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67</w:t>
            </w:r>
          </w:p>
        </w:tc>
        <w:tc>
          <w:tcPr>
            <w:tcW w:w="1701"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color w:val="000000"/>
                <w:kern w:val="0"/>
                <w:sz w:val="21"/>
                <w:szCs w:val="21"/>
                <w:lang w:val="en-US" w:eastAsia="zh-CN"/>
              </w:rPr>
            </w:pPr>
            <w:r>
              <w:rPr>
                <w:rFonts w:hint="eastAsia" w:ascii="Times New Roman" w:hAnsi="Times New Roman" w:eastAsia="方正仿宋_GBK" w:cs="Times New Roman"/>
                <w:color w:val="000000"/>
                <w:kern w:val="0"/>
                <w:sz w:val="21"/>
                <w:szCs w:val="21"/>
                <w:lang w:val="en-US" w:eastAsia="zh-CN"/>
              </w:rPr>
              <w:t>荣巷街道</w:t>
            </w:r>
          </w:p>
        </w:tc>
        <w:tc>
          <w:tcPr>
            <w:tcW w:w="3657"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无锡市无双水泵有限公司</w:t>
            </w:r>
          </w:p>
        </w:tc>
        <w:tc>
          <w:tcPr>
            <w:tcW w:w="3294" w:type="dxa"/>
            <w:shd w:val="clear" w:color="auto" w:fill="auto"/>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青龙山路11号</w:t>
            </w:r>
          </w:p>
        </w:tc>
      </w:tr>
    </w:tbl>
    <w:p>
      <w:pPr>
        <w:widowControl/>
        <w:adjustRightInd w:val="0"/>
        <w:snapToGrid w:val="0"/>
        <w:spacing w:line="240" w:lineRule="exact"/>
        <w:ind w:left="-566" w:leftChars="-177"/>
        <w:jc w:val="center"/>
        <w:textAlignment w:val="center"/>
        <w:rPr>
          <w:rFonts w:ascii="方正仿宋_GBK" w:eastAsia="方正仿宋_GBK" w:cs="Times New Roman"/>
          <w:color w:val="000000"/>
          <w:kern w:val="0"/>
          <w:sz w:val="21"/>
          <w:szCs w:val="21"/>
        </w:rPr>
      </w:pPr>
    </w:p>
    <w:p>
      <w:pPr>
        <w:widowControl/>
        <w:adjustRightInd w:val="0"/>
        <w:snapToGrid w:val="0"/>
        <w:spacing w:line="240" w:lineRule="exact"/>
        <w:jc w:val="center"/>
        <w:textAlignment w:val="center"/>
        <w:rPr>
          <w:rFonts w:ascii="方正仿宋_GBK" w:eastAsia="方正仿宋_GBK" w:cs="Times New Roman"/>
          <w:color w:val="000000"/>
          <w:kern w:val="0"/>
          <w:sz w:val="21"/>
          <w:szCs w:val="21"/>
        </w:rPr>
      </w:pPr>
      <w:r>
        <w:rPr>
          <w:rFonts w:ascii="方正仿宋_GBK" w:eastAsia="方正仿宋_GBK" w:cs="Times New Roman"/>
          <w:color w:val="000000"/>
          <w:kern w:val="0"/>
          <w:sz w:val="21"/>
          <w:szCs w:val="21"/>
        </w:rPr>
        <w:br w:type="page"/>
      </w:r>
    </w:p>
    <w:tbl>
      <w:tblPr>
        <w:tblStyle w:val="11"/>
        <w:tblW w:w="949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1701"/>
        <w:gridCol w:w="3658"/>
        <w:gridCol w:w="3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3" w:type="dxa"/>
            <w:gridSpan w:val="4"/>
          </w:tcPr>
          <w:p>
            <w:pPr>
              <w:pStyle w:val="10"/>
              <w:spacing w:after="0" w:line="560" w:lineRule="exact"/>
              <w:ind w:left="0" w:leftChars="0" w:firstLine="0" w:firstLineChars="0"/>
              <w:jc w:val="center"/>
              <w:rPr>
                <w:rFonts w:ascii="Times New Roman" w:hAnsi="Times New Roman" w:eastAsia="方正仿宋_GBK" w:cs="Times New Roman"/>
                <w:szCs w:val="32"/>
              </w:rPr>
            </w:pPr>
            <w:r>
              <w:rPr>
                <w:rFonts w:hint="eastAsia" w:ascii="Times New Roman" w:hAnsi="Times New Roman" w:eastAsia="方正仿宋_GBK" w:cs="Times New Roman"/>
                <w:szCs w:val="32"/>
              </w:rPr>
              <w:t>新吴区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序号</w:t>
            </w:r>
          </w:p>
        </w:tc>
        <w:tc>
          <w:tcPr>
            <w:tcW w:w="1701"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执法层级</w:t>
            </w:r>
          </w:p>
        </w:tc>
        <w:tc>
          <w:tcPr>
            <w:tcW w:w="3658"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企业名称</w:t>
            </w:r>
          </w:p>
        </w:tc>
        <w:tc>
          <w:tcPr>
            <w:tcW w:w="3307" w:type="dxa"/>
          </w:tcPr>
          <w:p>
            <w:pPr>
              <w:pStyle w:val="10"/>
              <w:spacing w:after="0" w:line="560" w:lineRule="exact"/>
              <w:ind w:left="0" w:leftChars="0" w:firstLine="0" w:firstLineChars="0"/>
              <w:jc w:val="center"/>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华虹半导体（无锡）有限公司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无锡市新吴区新洲路30号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西门子中压开关技术（无锡）有限公司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无锡市新吴区汉江路12、13、15号B11、B13、B14厂房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远纺工业(无锡)有限公司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无锡国家高新技术产业开发区89号地块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敦南科技(无锡)有限公司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无锡国家高新技术产业开发区70号地块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俊富非织造材料（无锡）有限公司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无锡新吴区锡梅西路2号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伟盈新能源科技（无锡）有限公司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无锡国家高新技术产业开发区92-B地块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无锡奥特维科技股份有限公司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无锡新吴区新华路3号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无锡无夕食品有限公司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无锡市新吴区长江东路265-2号昶生工业园内4#第三层厂房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江苏优耐特过滤装备有限公司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无锡市新吴区硕放工业园裕安一路24号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无锡市仁玺机械有限公司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无锡新区旺庄工业配套区B区18号城南路207-3地块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科特拉（无锡）汽车环保科技有限公司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无锡国家高新技术产业开发区104-A地块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明思作机电（无锡）有限公司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无锡国家高新技术产业开发区机电工业园D区-B号地块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利纳马轻金属技术(无锡)有限公司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无锡新吴区新畅南路6号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伊顿康明斯（中国）变速箱有限公司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无锡市新吴区新锡路29号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无锡新高金属制造有限公司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无锡市新吴区鸿山街道鸿祥路36号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无锡市来仕德机械有限公司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无锡市新吴区锡梅路149号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汉廷能源科技（无锡）有限公司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无锡新区硕放工业集中区五期48号地块（东安路西侧、裕安路北侧地块）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力特半导体（无锡）有限公司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无锡市新区硕放振发六路3号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无锡迈图石英科技有限公司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无锡国家高新技术产业开发区103-B地块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无锡威孚奥特凯姆精密机械有限公司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无锡新吴区C12地块（威孚产业园二期）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无锡金雅悦洋钢业有限公司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无锡市新吴区南开路50号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无锡科里斯特科技有限公司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无锡新吴区硕放振发六路1-1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无锡晶心精密机械有限公司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无锡市新区硕放工业园五期C21-1号地块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江苏锡压石化装备有限公司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无锡市新区鸿山机光电工业园（锡协路199号）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无锡天龙锻造有限公司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无锡市新区硕放工业园五期A11-5号地块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亨沃机械设备（无锡）有限公司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无锡出口加工区K4-A地块厂房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福群科技（无锡）有限公司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无锡新吴区机电工业园锡霞路18号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无锡北方湖光光电有限公司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无锡市新吴区开发区93号B-2地块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29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无锡市双超风机有限公司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无锡市新吴区梅村新风路55号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无锡市新区旺宜机械有限公司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无锡市新吴区城南路203-10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无锡市坊前杰豪机械制造厂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无锡市新区江溪街道坊前新风路23号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无锡威顺煤矿机械有限公司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无锡市新吴区梅村新锦路112号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无锡明豪鑫科技有限公司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无锡市新吴区锡达路566号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岱棱真空科技（无锡）有限公司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无锡国家高新技术产业开发区49-D地块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捷普科技（无锡）有限公司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无锡高新技术产业开发区薛典路9号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无锡市怡昌链条有限公司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无锡市新吴区锡达路516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无锡市电子仪表工业有限公司第二工场</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无锡国家高新技术产业开发区B22-A地块B1幢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无锡市坊前杰伟壮秧剂有限公司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无锡市新区江溪街道坊前新风路29号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39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海尔曼太通（无锡）电器配件有限公司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无锡新加坡工业园第231号厂房，无锡新吴区新祥路2号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无锡市防火卷帘门厂有限公司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无锡市新区鸿山镇后宅南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无锡东元精密机械有限公司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无锡市新吴区长江东路17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无锡广捷富金属制品有限公司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无锡市新吴区鸿山街道金马路81号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无锡凯尔克仪表阀门有限公司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无锡市新区鸿山德育路6号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普利司通（无锡）轮胎有限公司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无锡国家高新技术产业开发区119-A号地块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无锡恩亿钣金机械有限公司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无锡市新吴区锡梅路185号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无锡宏义高分子材料科技有限公司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无锡市新吴区鸿山街道金马路58号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无锡旺特福机床辅机有限公司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无锡市新吴区鸿山街道锡协路208号9幢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无锡百年恒机械有限公司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无锡新区硕放杨家湾路东侧、杨家湾二路北侧地块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49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无锡市翘华风动工具厂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无锡市新吴区鸿山街道建鸿路16-1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新吴区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无锡市美泰克精密机械有限公司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无锡新吴区新锦路26号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无锡市冠星交通机械工程有限公司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无锡市新吴区华谊路南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无锡凯迩必拓普减震器有限公司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无锡新加坡工业园锡坤北路2号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无锡普拉那塑胶有限公司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无锡国家高新技术产业区74-B地块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无锡创达新材料股份有限公司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无锡市城南路201-1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无锡市新来元热能科技有限公司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无锡市新区硕放新农路9号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无锡桦仁电子有限公司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无锡新区硕放工业集中区里河路25号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无锡新恒晟机械有限公司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无锡市新吴区城南路220-1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无锡美迪佳科技有限公司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无锡市新吴区城南路220-1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59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江苏海纳电子科技有限公司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无锡市新吴区汉江路15号B区27号厂房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依摩泰无锡科技有限公司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无锡国家高新开发区南站工业集中区B区8号地块6号标房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维尔赛福安全设备（无锡）有限公司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无锡市新吴区珠江路49-1号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旺庄街道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科博尔电子机械科技无锡有限公司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无锡市新吴区锡兴路16号B栋二楼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无锡海颂科技有限公司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无锡市新吴区菱湖大道200号G8-301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无锡特恒科技有限公司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无锡市新吴区长江东路199号，东环路55号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无锡斯普伦特智能设备有限公司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无锡市新吴区华谊路29号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无锡晶诚科技有限公司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无锡市新吴区菱湖大道228号天安智慧城2-801、802、803、804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无锡英菲感知技术有限公司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无锡市新吴区华秀路66号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无锡市齐腾五金制品有限公司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无锡市新吴区硕放街道溇金路1号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69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特耐王汇立塑料制品无锡有限公司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无锡市新吴区旺庄工业园三期15号厂房（新吴区经一路北侧、新华路西侧）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江苏禾杰生物环境科技有限公司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无锡市新区城南路206号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无锡尚开窗业有限公司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无锡市新吴区鸿山街道后宅大坊桥116号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新安街道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无锡泰诺工具有限公司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无锡市新吴区南丰工业配套区B区B-3、B-4地块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无锡市辉尔焊接机械有限公司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无锡市新吴区鸿山街道后中村（无锡市永安消防器材厂内）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无锡市恒逸塑料制品有限公司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无锡市新区硕放工业园集中区五期C15号地块（香楠路1号）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无锡会通轻质材料股份有限公司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无锡裕安路69号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无锡市集航包装制品有限公司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无锡市新吴区无锡国家高新技术产业开发区锡东配套园五期60-5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无锡奇模科技有限公司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无锡市新区硕放工业集中区五期A9号地块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竹田（无锡）汽配制造有限公司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无锡新区硕放工业集中区五期A14、A17地块厂房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79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无锡雅士迪汽车用品有限公司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无锡市新吴区经发一路22号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无锡鸿声铝业有限公司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无锡市新吴区鸿山街道旺鸿路17号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无锡市良发动力电器配件厂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无锡市新区硕放镇工业园经发六路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无锡德塑新材料科技有限公司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无锡市新吴区鸿山街道旺鸿路17号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无锡市亚泰轧辊有限公司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无锡市梅村镇锡泰路215号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空港经开区</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无锡楹凡紧固系统有限公司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无锡市新吴区新阳路68号2号厂房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锐科（无锡）科技有限公司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无锡新加坡工业园行创四路6号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无锡佳世通电子材料有限公司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无锡市新吴区坊前新丰工业园锡贤路91号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无锡斯曼克自动化技术有限公司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无锡市新吴区城南路199-2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无锡联瑞金属制品有限公司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无锡市新吴区锡义路76无锡宝南机器制造有限公司宝南仓库B012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89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无锡睿毅精工科技有限公司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无锡市新吴区江溪街道坊前锡贤路85号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无锡朗维科技有限公司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无锡市新吴区锡达路565号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无锡市坊前宏亮五金加工厂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无锡市坊前协新村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无锡市莱特压缩机制造有限公司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无锡市新区锡达路566号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新区安兴五金厂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无锡市新吴区硕放薛典路4号（无锡市新区华昌塑料制品有限公司内）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无锡华晨宝鼎科技有限公司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无锡市新区城南路212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无锡迅元精密科技有限公司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无锡市新吴区新锦路112号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江溪街道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无锡市康利迪铜业机械有限公司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无锡市新吴区江溪街道坊前锡义路89-16号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康明斯发电机技术（中国）有限公司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无锡市新吴区新荣路2号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无锡仁轩金属科技有限公司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无锡市新吴区锡义路76号宝南H1车间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99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无锡市绿洋洲新能源科技有限公司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无锡市新吴区梅村张公路42号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无锡百年通工业输送有限公司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无锡市新吴区里河东路88号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无锡市西海科技有限公司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无锡市新吴区梅村工业集中区锡兴路51-14号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无锡思欧厨房设备有限公司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无锡市新吴区梅村张公路39号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江苏碧水源环境科技有限责任公司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无锡市新吴区梅村街道新锦路26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无锡市龙腾钢结构有限公司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无锡市新吴区硕放街道新东安路17号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梅村街道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无锡福玻斯热能设备有限公司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无锡市新吴区梅村群兴路58号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无锡新万达暖通管道有限公司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无锡市新吴区鸿山街道金马路8号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京瓷（无锡）电子材料有限公司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无锡国家高新技术产业开发区B区梅育路91号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108</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无锡耀荣铝业有限公司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无锡市新吴区鸿山街道锡梅路185号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109</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无锡燕盛工程机械有限公司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无锡市新区鸿山街道经十三路东、园区内部一路西地块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110</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无锡珮杰家庭用品有限公司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无锡市新吴区鸿山街道后宅中路127号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111</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无锡市东方机器厂有限公司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无锡市新区鸿山街道工业安置区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112</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无锡市创新万向轴厂</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无锡市新区鸿山街道金马路17号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113</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无锡秉杰机械有限公司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无锡市新吴区锡泰路566号联东U谷云智科技园18号楼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114</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无锡松枝精密机械制造有限公司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无锡市新吴区鸿山街道金马路35号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115</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无锡市时盛激光科技有限公司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无锡市新吴区菱湖大道200号E2-104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116</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脱普日用化学品(中国)有限公司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江苏省无锡市新区锡达路259号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7" w:type="dxa"/>
            <w:vAlign w:val="center"/>
          </w:tcPr>
          <w:p>
            <w:pPr>
              <w:widowControl/>
              <w:adjustRightInd w:val="0"/>
              <w:snapToGrid w:val="0"/>
              <w:spacing w:line="240" w:lineRule="exact"/>
              <w:jc w:val="center"/>
              <w:textAlignment w:val="center"/>
              <w:rPr>
                <w:rFonts w:hint="default"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117</w:t>
            </w:r>
          </w:p>
        </w:tc>
        <w:tc>
          <w:tcPr>
            <w:tcW w:w="1701"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鸿山街道</w:t>
            </w:r>
          </w:p>
        </w:tc>
        <w:tc>
          <w:tcPr>
            <w:tcW w:w="3658"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无锡市富跃森精密机械有限公司</w:t>
            </w:r>
          </w:p>
        </w:tc>
        <w:tc>
          <w:tcPr>
            <w:tcW w:w="3307" w:type="dxa"/>
            <w:vAlign w:val="center"/>
          </w:tcPr>
          <w:p>
            <w:pPr>
              <w:widowControl/>
              <w:adjustRightInd w:val="0"/>
              <w:snapToGrid w:val="0"/>
              <w:spacing w:line="240" w:lineRule="exact"/>
              <w:jc w:val="center"/>
              <w:textAlignment w:val="center"/>
              <w:rPr>
                <w:rFonts w:hint="eastAsia" w:ascii="Times New Roman" w:hAnsi="Times New Roman" w:eastAsia="方正仿宋_GBK" w:cs="Times New Roman"/>
                <w:sz w:val="21"/>
                <w:szCs w:val="21"/>
                <w:shd w:val="clear" w:color="auto" w:fill="auto"/>
                <w:lang w:val="en-US" w:eastAsia="zh-CN"/>
              </w:rPr>
            </w:pPr>
            <w:r>
              <w:rPr>
                <w:rFonts w:hint="eastAsia" w:ascii="Times New Roman" w:hAnsi="Times New Roman" w:eastAsia="方正仿宋_GBK" w:cs="Times New Roman"/>
                <w:sz w:val="21"/>
                <w:szCs w:val="21"/>
                <w:shd w:val="clear" w:color="auto" w:fill="auto"/>
                <w:lang w:val="en-US" w:eastAsia="zh-CN"/>
              </w:rPr>
              <w:t>无锡市新吴区鸿山街道七房桥泰伯工业园（无锡市顺峰包装装潢厂内）第一栋第二间</w:t>
            </w:r>
          </w:p>
        </w:tc>
      </w:tr>
    </w:tbl>
    <w:p>
      <w:pPr>
        <w:rPr>
          <w:rFonts w:hint="eastAsia" w:ascii="方正仿宋_GBK" w:eastAsia="方正仿宋_GBK" w:cs="Times New Roman"/>
          <w:color w:val="000000"/>
          <w:kern w:val="0"/>
          <w:sz w:val="21"/>
          <w:szCs w:val="21"/>
        </w:rPr>
      </w:pPr>
    </w:p>
    <w:sectPr>
      <w:pgSz w:w="11906" w:h="16838"/>
      <w:pgMar w:top="1440" w:right="1800" w:bottom="1440" w:left="1800" w:header="851" w:footer="992" w:gutter="0"/>
      <w:cols w:space="720" w:num="1"/>
      <w:docGrid w:type="lines" w:linePitch="312" w:charSpace="-655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方正大标宋_GBK"/>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Luxi Sans">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A00002BF" w:usb1="38CF7CFA" w:usb2="00082016" w:usb3="00000000" w:csb0="00040001" w:csb1="00000000"/>
  </w:font>
  <w:font w:name="方正仿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Droid Sans Fallback">
    <w:panose1 w:val="020B0502000000000001"/>
    <w:charset w:val="86"/>
    <w:family w:val="auto"/>
    <w:pitch w:val="default"/>
    <w:sig w:usb0="910002FF" w:usb1="2BDFFCFB" w:usb2="00000036" w:usb3="00000000" w:csb0="203F01FF" w:csb1="D7FF0000"/>
  </w:font>
  <w:font w:name="方正宋体S-超大字符集(SIP)">
    <w:panose1 w:val="03000509000000000000"/>
    <w:charset w:val="86"/>
    <w:family w:val="auto"/>
    <w:pitch w:val="default"/>
    <w:sig w:usb0="00000003" w:usb1="0A0E0800" w:usb2="00000006" w:usb3="00000000" w:csb0="00040001" w:csb1="00000000"/>
  </w:font>
  <w:font w:name="方正大标宋_GBK">
    <w:panose1 w:val="02000000000000000000"/>
    <w:charset w:val="86"/>
    <w:family w:val="auto"/>
    <w:pitch w:val="default"/>
    <w:sig w:usb0="A00002BF" w:usb1="08CF7CFA" w:usb2="00000000" w:usb3="00000000" w:csb0="00040001" w:csb1="00000000"/>
  </w:font>
  <w:font w:name="Noto Sans">
    <w:panose1 w:val="020B0502040504020204"/>
    <w:charset w:val="00"/>
    <w:family w:val="auto"/>
    <w:pitch w:val="default"/>
    <w:sig w:usb0="E00002FF" w:usb1="00000000" w:usb2="00000000" w:usb3="00000000" w:csb0="2000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
  <w:docVars>
    <w:docVar w:name="commondata" w:val="eyJoZGlkIjoiNTIzODQ2Njk1MWFjNWQxODQwNGEzOWM5MzdjYjBhODQifQ=="/>
  </w:docVars>
  <w:rsids>
    <w:rsidRoot w:val="00000000"/>
    <w:rsid w:val="19DE6186"/>
    <w:rsid w:val="1BCE8BEC"/>
    <w:rsid w:val="2F372714"/>
    <w:rsid w:val="2FBF3471"/>
    <w:rsid w:val="3AF7AA29"/>
    <w:rsid w:val="3B7E3019"/>
    <w:rsid w:val="3FD1CDFA"/>
    <w:rsid w:val="3FFA73E2"/>
    <w:rsid w:val="3FFF20A9"/>
    <w:rsid w:val="3FFF4B48"/>
    <w:rsid w:val="479F2B61"/>
    <w:rsid w:val="4F1E410E"/>
    <w:rsid w:val="4FCE1B2E"/>
    <w:rsid w:val="5E2BF1B1"/>
    <w:rsid w:val="5FAEA688"/>
    <w:rsid w:val="65EF9604"/>
    <w:rsid w:val="66F914BE"/>
    <w:rsid w:val="67CF751E"/>
    <w:rsid w:val="6DFF6F96"/>
    <w:rsid w:val="6E3EECBD"/>
    <w:rsid w:val="6EFF3538"/>
    <w:rsid w:val="6F3A3995"/>
    <w:rsid w:val="73715479"/>
    <w:rsid w:val="79CFC973"/>
    <w:rsid w:val="79FE94E4"/>
    <w:rsid w:val="7EFF0C00"/>
    <w:rsid w:val="7F7D08A6"/>
    <w:rsid w:val="7FFED3BD"/>
    <w:rsid w:val="9E5F0789"/>
    <w:rsid w:val="9FFD9E6E"/>
    <w:rsid w:val="AD729A99"/>
    <w:rsid w:val="BF5EE3F9"/>
    <w:rsid w:val="CCAEAB48"/>
    <w:rsid w:val="DA1F6E40"/>
    <w:rsid w:val="DE7F8A29"/>
    <w:rsid w:val="DEF5421B"/>
    <w:rsid w:val="F3FF5407"/>
    <w:rsid w:val="F5BF6BB2"/>
    <w:rsid w:val="FB7E1541"/>
    <w:rsid w:val="FBB307F8"/>
    <w:rsid w:val="FD7F7A1B"/>
    <w:rsid w:val="FEEE39D4"/>
    <w:rsid w:val="FEFFBA86"/>
    <w:rsid w:val="FF5FC2A5"/>
    <w:rsid w:val="FF6F87DC"/>
    <w:rsid w:val="FFDF0FC4"/>
    <w:rsid w:val="FFEB2546"/>
    <w:rsid w:val="FFEF23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32"/>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Luxi Sans" w:hAnsi="Luxi Sans" w:eastAsia="黑体"/>
      <w:b/>
    </w:rPr>
  </w:style>
  <w:style w:type="paragraph" w:styleId="4">
    <w:name w:val="heading 3"/>
    <w:basedOn w:val="1"/>
    <w:next w:val="1"/>
    <w:qFormat/>
    <w:uiPriority w:val="0"/>
    <w:pPr>
      <w:keepNext/>
      <w:keepLines/>
      <w:widowControl w:val="0"/>
      <w:spacing w:before="260" w:after="260" w:line="415" w:lineRule="auto"/>
      <w:outlineLvl w:val="2"/>
    </w:pPr>
    <w:rPr>
      <w:b/>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200" w:firstLineChars="200"/>
    </w:pPr>
  </w:style>
  <w:style w:type="paragraph" w:styleId="6">
    <w:name w:val="Body Text Indent"/>
    <w:basedOn w:val="1"/>
    <w:next w:val="5"/>
    <w:qFormat/>
    <w:uiPriority w:val="0"/>
    <w:pPr>
      <w:spacing w:after="120"/>
      <w:ind w:left="20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val="0"/>
      <w:jc w:val="both"/>
    </w:pPr>
    <w:rPr>
      <w:rFonts w:ascii="Calibri" w:hAnsi="Calibri" w:eastAsia="宋体" w:cs="宋体"/>
      <w:kern w:val="2"/>
      <w:sz w:val="24"/>
      <w:szCs w:val="24"/>
      <w:lang w:val="en-US" w:eastAsia="zh-CN" w:bidi="ar-SA"/>
    </w:rPr>
  </w:style>
  <w:style w:type="paragraph" w:styleId="10">
    <w:name w:val="Body Text First Indent 2"/>
    <w:basedOn w:val="6"/>
    <w:qFormat/>
    <w:uiPriority w:val="0"/>
    <w:pPr>
      <w:widowControl w:val="0"/>
      <w:spacing w:after="120"/>
      <w:ind w:left="200" w:leftChars="200" w:firstLine="200" w:firstLineChars="200"/>
      <w:jc w:val="both"/>
    </w:pPr>
    <w:rPr>
      <w:rFonts w:ascii="Calibri" w:hAnsi="Calibri" w:eastAsia="宋体" w:cs="宋体"/>
      <w:kern w:val="2"/>
      <w:sz w:val="32"/>
      <w:szCs w:val="24"/>
      <w:lang w:val="en-US" w:eastAsia="zh-CN" w:bidi="ar-SA"/>
    </w:rPr>
  </w:style>
  <w:style w:type="character" w:styleId="13">
    <w:name w:val="Strong"/>
    <w:basedOn w:val="12"/>
    <w:qFormat/>
    <w:uiPriority w:val="0"/>
    <w:rPr>
      <w:b/>
      <w:bCs/>
    </w:rPr>
  </w:style>
  <w:style w:type="character" w:styleId="14">
    <w:name w:val="Hyperlink"/>
    <w:basedOn w:val="12"/>
    <w:qFormat/>
    <w:uiPriority w:val="0"/>
    <w:rPr>
      <w:color w:val="0000FF"/>
      <w:u w:val="single"/>
    </w:rPr>
  </w:style>
  <w:style w:type="paragraph" w:customStyle="1" w:styleId="15">
    <w:name w:val="样式1"/>
    <w:basedOn w:val="1"/>
    <w:qFormat/>
    <w:uiPriority w:val="0"/>
    <w:rPr>
      <w:b/>
      <w:color w:val="538135"/>
      <w:sz w:val="28"/>
    </w:rPr>
  </w:style>
  <w:style w:type="character" w:customStyle="1" w:styleId="16">
    <w:name w:val="NormalCharacter"/>
    <w:qFormat/>
    <w:uiPriority w:val="0"/>
  </w:style>
  <w:style w:type="character" w:customStyle="1" w:styleId="17">
    <w:name w:val="font51"/>
    <w:basedOn w:val="12"/>
    <w:qFormat/>
    <w:uiPriority w:val="0"/>
    <w:rPr>
      <w:rFonts w:ascii="Times New Roman" w:hAnsi="Times New Roman" w:cs="Times New Roman"/>
      <w:color w:val="000000"/>
      <w:sz w:val="24"/>
      <w:szCs w:val="24"/>
      <w:u w:val="none"/>
    </w:rPr>
  </w:style>
  <w:style w:type="character" w:customStyle="1" w:styleId="18">
    <w:name w:val="font61"/>
    <w:basedOn w:val="12"/>
    <w:qFormat/>
    <w:uiPriority w:val="0"/>
    <w:rPr>
      <w:rFonts w:ascii="方正仿宋_GBK" w:eastAsia="方正仿宋_GBK" w:cs="方正仿宋_GBK"/>
      <w:color w:val="000000"/>
      <w:sz w:val="24"/>
      <w:szCs w:val="24"/>
      <w:u w:val="none"/>
    </w:rPr>
  </w:style>
  <w:style w:type="character" w:customStyle="1" w:styleId="19">
    <w:name w:val="font01"/>
    <w:basedOn w:val="12"/>
    <w:qFormat/>
    <w:uiPriority w:val="0"/>
    <w:rPr>
      <w:rFonts w:ascii="宋体" w:eastAsia="宋体" w:cs="宋体"/>
      <w:color w:val="000000"/>
      <w:sz w:val="22"/>
      <w:szCs w:val="22"/>
      <w:u w:val="none"/>
    </w:rPr>
  </w:style>
  <w:style w:type="character" w:customStyle="1" w:styleId="20">
    <w:name w:val="font21"/>
    <w:basedOn w:val="12"/>
    <w:qFormat/>
    <w:uiPriority w:val="0"/>
    <w:rPr>
      <w:rFonts w:ascii="宋体" w:eastAsia="宋体" w:cs="宋体"/>
      <w:color w:val="000000"/>
      <w:sz w:val="24"/>
      <w:szCs w:val="24"/>
      <w:u w:val="none"/>
    </w:rPr>
  </w:style>
  <w:style w:type="character" w:customStyle="1" w:styleId="21">
    <w:name w:val="font31"/>
    <w:basedOn w:val="12"/>
    <w:qFormat/>
    <w:uiPriority w:val="0"/>
    <w:rPr>
      <w:rFonts w:ascii="宋体" w:eastAsia="宋体" w:cs="宋体"/>
      <w:color w:val="000000"/>
      <w:sz w:val="24"/>
      <w:szCs w:val="24"/>
      <w:u w:val="none"/>
    </w:rPr>
  </w:style>
  <w:style w:type="character" w:customStyle="1" w:styleId="22">
    <w:name w:val="font41"/>
    <w:basedOn w:val="12"/>
    <w:qFormat/>
    <w:uiPriority w:val="0"/>
    <w:rPr>
      <w:rFonts w:ascii="宋体" w:eastAsia="宋体" w:cs="宋体"/>
      <w:color w:val="333333"/>
      <w:sz w:val="21"/>
      <w:szCs w:val="21"/>
      <w:u w:val="none"/>
    </w:rPr>
  </w:style>
  <w:style w:type="character" w:customStyle="1" w:styleId="23">
    <w:name w:val="font11"/>
    <w:basedOn w:val="12"/>
    <w:qFormat/>
    <w:uiPriority w:val="0"/>
    <w:rPr>
      <w:rFonts w:ascii="宋体" w:eastAsia="宋体" w:cs="宋体"/>
      <w:color w:val="000000"/>
      <w:sz w:val="21"/>
      <w:szCs w:val="21"/>
      <w:u w:val="none"/>
    </w:rPr>
  </w:style>
  <w:style w:type="paragraph" w:customStyle="1" w:styleId="24">
    <w:name w:val="Table Text"/>
    <w:basedOn w:val="1"/>
    <w:qFormat/>
    <w:uiPriority w:val="0"/>
    <w:rPr>
      <w:rFonts w:ascii="仿宋" w:eastAsia="仿宋" w:cs="仿宋"/>
      <w:sz w:val="15"/>
      <w:szCs w:val="15"/>
      <w:lang w:val="en-US" w:bidi="ar-SA"/>
    </w:rPr>
  </w:style>
  <w:style w:type="character" w:customStyle="1" w:styleId="25">
    <w:name w:val="font121"/>
    <w:basedOn w:val="12"/>
    <w:qFormat/>
    <w:uiPriority w:val="0"/>
    <w:rPr>
      <w:rFonts w:hint="eastAsia" w:ascii="宋体" w:hAnsi="宋体" w:eastAsia="宋体" w:cs="宋体"/>
      <w:color w:val="000000"/>
      <w:sz w:val="24"/>
      <w:szCs w:val="24"/>
      <w:u w:val="none"/>
    </w:rPr>
  </w:style>
  <w:style w:type="character" w:customStyle="1" w:styleId="26">
    <w:name w:val="font131"/>
    <w:basedOn w:val="12"/>
    <w:qFormat/>
    <w:uiPriority w:val="0"/>
    <w:rPr>
      <w:rFonts w:hint="eastAsia" w:ascii="仿宋" w:hAnsi="仿宋" w:eastAsia="仿宋" w:cs="仿宋"/>
      <w:color w:val="000000"/>
      <w:sz w:val="24"/>
      <w:szCs w:val="24"/>
      <w:u w:val="none"/>
    </w:rPr>
  </w:style>
  <w:style w:type="character" w:customStyle="1" w:styleId="27">
    <w:name w:val="font112"/>
    <w:basedOn w:val="12"/>
    <w:qFormat/>
    <w:uiPriority w:val="0"/>
    <w:rPr>
      <w:rFonts w:hint="eastAsia" w:ascii="仿宋" w:hAnsi="仿宋" w:eastAsia="仿宋" w:cs="仿宋"/>
      <w:color w:val="000000"/>
      <w:sz w:val="24"/>
      <w:szCs w:val="24"/>
      <w:u w:val="none"/>
    </w:rPr>
  </w:style>
  <w:style w:type="character" w:customStyle="1" w:styleId="28">
    <w:name w:val="font71"/>
    <w:basedOn w:val="12"/>
    <w:qFormat/>
    <w:uiPriority w:val="0"/>
    <w:rPr>
      <w:rFonts w:hint="eastAsia" w:ascii="方正仿宋_GBK" w:hAnsi="方正仿宋_GBK" w:eastAsia="方正仿宋_GBK" w:cs="方正仿宋_GBK"/>
      <w:color w:val="333333"/>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43</Pages>
  <Words>24033</Words>
  <Characters>26052</Characters>
  <Lines>3967</Lines>
  <Paragraphs>3547</Paragraphs>
  <TotalTime>14</TotalTime>
  <ScaleCrop>false</ScaleCrop>
  <LinksUpToDate>false</LinksUpToDate>
  <CharactersWithSpaces>26071</CharactersWithSpaces>
  <Application>WPS Office_11.8.2.1132_F1E327BC-269C-435d-A152-05C5408002CA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2024-03-08T23:14:00Z</dcterms:created>
  <dc:creator>user</dc:creator>
  <cp:lastModifiedBy>user</cp:lastModifiedBy>
  <dcterms:modified xsi:type="dcterms:W3CDTF">2024-06-28T13:08:08Z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85CDB7B9344965BFC90D7E66113E0939</vt:lpwstr>
  </property>
</Properties>
</file>