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560" w:lineRule="exact"/>
        <w:rPr>
          <w:rFonts w:ascii="Times New Roman" w:eastAsia="方正黑体_GBK" w:cs="Times New Roman" w:hAnsi="Times New Roman"/>
          <w:spacing w:val="9"/>
          <w:szCs w:val="32"/>
          <w:shd w:val="clear" w:color="auto" w:fill="auto"/>
        </w:rPr>
      </w:pPr>
      <w:r>
        <w:rPr>
          <w:rFonts w:ascii="Times New Roman" w:eastAsia="方正黑体_GBK" w:cs="Times New Roman" w:hAnsi="Times New Roman"/>
          <w:spacing w:val="9"/>
          <w:szCs w:val="32"/>
          <w:shd w:val="clear" w:color="auto" w:fill="auto"/>
        </w:rPr>
        <w:t>附件：</w:t>
      </w:r>
    </w:p>
    <w:p>
      <w:pPr>
        <w:spacing w:line="560" w:lineRule="exact"/>
        <w:jc w:val="center"/>
        <w:rPr>
          <w:rFonts w:ascii="方正小标宋_GBK" w:eastAsia="方正小标宋_GBK" w:cs="Times New Roman" w:hint="eastAsia"/>
          <w:szCs w:val="32"/>
        </w:rPr>
      </w:pPr>
      <w:r>
        <w:rPr>
          <w:rFonts w:ascii="Times New Roman" w:eastAsia="方正仿宋_GBK" w:cs="Times New Roman" w:hAnsi="Times New Roman" w:hint="eastAsia"/>
          <w:sz w:val="32"/>
          <w:szCs w:val="32"/>
          <w:shd w:val="clear" w:color="auto" w:fill="auto"/>
          <w:lang w:val="en-US" w:eastAsia="zh-CN"/>
        </w:rPr>
        <w:t>2024</w:t>
      </w:r>
      <w:r>
        <w:rPr>
          <w:rFonts w:ascii="方正小标宋_GBK" w:eastAsia="方正小标宋_GBK" w:cs="Times New Roman" w:hint="eastAsia"/>
          <w:sz w:val="32"/>
          <w:szCs w:val="32"/>
        </w:rPr>
        <w:t>年</w:t>
      </w:r>
      <w:r>
        <w:rPr>
          <w:rFonts w:ascii="Times New Roman" w:eastAsia="方正仿宋_GBK" w:cs="Times New Roman" w:hAnsi="Times New Roman"/>
          <w:sz w:val="32"/>
          <w:szCs w:val="32"/>
          <w:shd w:val="clear" w:color="auto" w:fill="auto"/>
          <w:lang w:val="en-US" w:eastAsia="zh-CN"/>
        </w:rPr>
        <w:t>6</w:t>
      </w:r>
      <w:r>
        <w:rPr>
          <w:rFonts w:ascii="方正小标宋_GBK" w:eastAsia="方正小标宋_GBK" w:cs="Times New Roman" w:hint="eastAsia"/>
          <w:sz w:val="32"/>
          <w:szCs w:val="32"/>
        </w:rPr>
        <w:t>月</w:t>
      </w:r>
      <w:r>
        <w:rPr>
          <w:rFonts w:ascii="方正小标宋_GBK" w:eastAsia="方正小标宋_GBK" w:cs="Times New Roman" w:hint="eastAsia"/>
          <w:szCs w:val="32"/>
        </w:rPr>
        <w:t>无锡市安全生产三级执法计划安排情况表</w:t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auto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  <w:shd w:val="clear" w:color="auto" w:fill="auto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zCs w:val="32"/>
              </w:rPr>
              <w:t>无锡市</w:t>
            </w:r>
          </w:p>
        </w:tc>
      </w:tr>
      <w:tr>
        <w:trPr>
          <w:trHeight w:val="473"/>
        </w:trPr>
        <w:tc>
          <w:tcPr>
            <w:tcW w:w="827" w:type="dxa"/>
            <w:shd w:val="clear" w:color="auto" w:fill="auto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701" w:type="dxa"/>
            <w:shd w:val="clear" w:color="auto" w:fill="auto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shd w:val="clear" w:color="auto" w:fill="auto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shd w:val="clear" w:color="auto" w:fill="auto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地址</w:t>
            </w:r>
          </w:p>
        </w:tc>
      </w:tr>
      <w:tr>
        <w:trPr>
          <w:trHeight w:val="482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无锡麦克赛尔能源有限公司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eastAsia="zh-CN"/>
              </w:rPr>
              <w:t>新吴区新区新加坡工业园行创一路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无锡宝来光学科技有限公司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锡山区八士镇新坝村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无锡市太平洋化肥有限公司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无锡惠山经济开发区玉祁配套区（玉东村）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无锡保利化肥有限公司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无锡惠山经济开发区玉祁配套区（祁北路1号）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伟成（无锡）金属有限公司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锡山区锡山开发区联福路1245号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奥朗博佳羽节能科技有限公司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宜兴市高塍镇工业集中区（塍洲路9号）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宜兴博登泰科工业装备有限公司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both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宜兴市万石镇工业集中区新星路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无锡创捷汽车部件有限公司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无锡市惠山区风电科技产业园创惠路9号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江苏远大电缆有限公司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eastAsia="zh-CN"/>
              </w:rPr>
              <w:t>梁溪区广南路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311号401室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无锡市嘉德机械有限公司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eastAsia="zh-CN"/>
              </w:rPr>
              <w:t>锡山区春笋中路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38-2号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确成硅化学股份有限公司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锡山区东港镇新材料产业园25号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江苏富勤机械制造有限公司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宜兴市万石镇大尖村工业集中区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无锡三鑫包装饰品表面处理有限公司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无锡金属表面处理科技工业园区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无锡捷进精机有限公司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滨湖区胡埭镇金桂西路13号-3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无锡力芯微电子股份有限公司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eastAsia="zh-CN"/>
              </w:rPr>
              <w:t>新吴区创业产业园新辉环路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无锡市拓展汽车轴承厂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eastAsia="zh-CN"/>
              </w:rPr>
              <w:t>惠山区玉祁街道芙蓉村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无锡萱耀辉金属制品有限公司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新吴区金马路83号1幢8101室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无锡光星制辊科技有限公司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新吴区硕放街道裕安路65号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无锡瑞昌精密铸造有限公司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eastAsia="zh-CN"/>
              </w:rPr>
              <w:t>江阴市顾山镇工业集中区锡张路88号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红豆集团有限公司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锡山区东港镇锡港西路2号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江阴市华凤化工植绒有限公司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eastAsia="zh-CN"/>
              </w:rPr>
              <w:t>江阴市玉门西路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江阴市百通科技有限公司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江阴市周庄镇山泉村山泉路8号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无锡海力新能源科技有限公司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bookmarkStart w:id="0" w:name="_GoBack"/>
            <w:bookmarkEnd w:id="0"/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无锡市滨湖区马山梁乐路5号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无锡奥飞斯商用地毯有限公司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锡山区东港镇五星经济园区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  <w:t>无锡机床股份有限公司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无锡市菱湖大道189号</w:t>
            </w:r>
          </w:p>
        </w:tc>
      </w:tr>
    </w:tbl>
    <w:p>
      <w:pPr>
        <w:widowControl/>
        <w:jc w:val="left"/>
      </w:pPr>
      <w: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380"/>
        <w:gridCol w:w="3585"/>
      </w:tblGrid>
      <w:tr>
        <w:trPr>
          <w:trHeight w:val="567"/>
        </w:trPr>
        <w:tc>
          <w:tcPr>
            <w:tcW w:w="9493" w:type="dxa"/>
            <w:gridSpan w:val="4"/>
            <w:vAlign w:val="center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江阴市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380" w:type="dxa"/>
            <w:vAlign w:val="center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585" w:type="dxa"/>
            <w:vAlign w:val="center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江阴市荣新塑化有限公司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江阴市石庄私营工业园区兴隆路5号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江阴市长寿金属清洗材料厂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江阴市周庄镇长寿村双桥路48号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江苏格瑞亚新材料科技有限公司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江阴市周庄镇白峰路12号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江阴福达农化股份有限公司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江阴市祝塘镇化工工业园区内富庄路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中国石化销售股份有限公司江苏江阴扬子江加油站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江阴市临港新城石庄扬子大道150号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中油锡山石油有限公司江阴璜土加油站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江阴市临港新城璜土镇澄路3062号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中国石油天然气股份有限公司江苏江阴澄西加油站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江阴市通江南路95-101号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中国石油天然气股份有限公司江苏江阴要塞加油站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江阴市澄杨路58号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江阴永恒石油化工有限公司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江阴市南闸街道锡澄路891号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中油锡山石油有限公司江阴南闸加油站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江阴市南闸街道锡澄路888号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无锡市玉邦树脂涂料有限公司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江阴市徐霞客镇马镇北渚村南绛237号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江苏尼美达科技有限公司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江阴市新桥镇西戴路28号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江阴市胜特环保科技有限公司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江阴市新桥镇马嘶村新华路11号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江阴友邦化工有限公司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江阴市华士镇环西路2号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江苏四环生物制药有限公司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江苏省无锡市江阴市定山路10号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江阴市青南加油站有限公司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江阴市青阳镇锡澄路1587号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江苏壳牌能源有限公司江阴青阳加油站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江阴市青阳镇北环东路177号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中海油江阴红旗路加油站有限公司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江阴市华士镇芙蓉大道北侧、红旗路东侧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江阴市华西加油站有限公司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江阴市华士镇华西工业园沿江高速出口华陆路东侧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江阴市耐热电线电缆厂有限公司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江阴市青阳镇振阳路35号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无锡市富阳精密制管有限公司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江阴市青阳镇工业园东区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江阴市伟润塑业有限公司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江阴市徐霞客镇峭岐霞祥路3号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无锡艾姆西迪密封垫有限公司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江阴市徐霞客镇峭岐人民路81号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江阴市鑫顺纸业有限公司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江阴市周庄镇华宏村东周家巷108号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江阴市金达纸业有限公司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江阴市周庄镇华宏路21号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江阴市华伟彩印有限公司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江阴市南闸街道锡澄路228号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江苏安科瑞电器制造有限公司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江阴市南闸街道东盟路5号(经营场所:江阴市南闸街道宏图路31号)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江阴市华宏协力毛纺织有限公司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江阴市周庄镇华宏村孟巷上164号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江阴市裕恺毛纺有限公司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江阴市周庄镇金湾路22号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江阴金凤特种纺织品有限公司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江阴市华士镇工业园陆华路2号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江阴市陆桥呢绒染整有限公司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江阴市华士镇华西五村陆瓠西路235号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江阴市华涛金属制品有限公司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江阴市月城镇锡澄路1028号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江阴市成功献翔针织有限公司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江阴市周庄镇山泉路68号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江苏奥派交通装备股份有限公司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江阴市周庄镇长青路25号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江阴市康友印染有限公司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江阴市长泾镇康源工业园长东路1号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江阴市舜泰毛纺织染有限公司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江阴市长泾镇刘桥村刘家桥1号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江苏锕电尔科技有限公司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江阴市利港街道润华路3-1号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瀚宇博德科技(江阴)有限公司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江苏省江阴市澄江东路97号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江苏法尔胜光子有限公司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江阴市文化东路1号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江阴世纪龙制衣有限公司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江阴市城东街道长山路60号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江阴德尔热能机械有限公司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江阴市澄张路589号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江阴鼎力高科起重机械有限公司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江阴市金山路300号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江阴法尔胜线材制品有限公司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江阴市芙蓉路235号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江阴世友重工有限公司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江阴市城东街道东安路95号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江苏祥狮艺术制品有限公司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江阴市澄山路705号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江阴长庚高科技材料有限公司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江阴市延陵东路235号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江阴市锦沙设备制造有限公司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江阴市城东街道长山大道6号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江阴市要塞球墨铸造厂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革新村璜铜桥405号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江阴镁铣金属制品有限公司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澄江街道新澄路3号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江阴市海特船用设备有限公司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江阴市新园路12号-1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江阴市科雷特工具有限公司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江阴市新园路5号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江阴市海宏船舶设备制造有限公司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江阴市澄江街道新华工业园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江阴市要塞梅园可利用再生资源有限公司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澄江街道斜泾村梅园大街668号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江阴市丽思滑动门窗有限公司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澄江街道斜泾村梅园大街668号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江阴市要塞奥利安家具厂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澄江街道斜泾村西桥路28号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江阴炎林机械制造有限公司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澄江街道斜泾村西桥路28号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江阴市泰山起重设备有限公司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澄江街道斜泾村谢园路8号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江阴市江南金属桶厂有限公司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南闸街道开泰路5号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国机金属江苏有限公司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南闸街道开锦路15号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江阴市利澄机械制造有限公司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南闸街道云南路1677号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江阴市居氏机械制造有限公司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南闸街道云南路1771号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江阴市宏运电器有限公司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南闸街道龙运村菱塘沟61号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江阴市板桥精密铸造有限公司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南闸街道工农路28号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江阴市新运纺织整理有限公司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南闸街道开泰路2号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江阴市晨海纺织有限公司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南闸街道老锡澄路90号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江阴市江南纺器有限公司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南闸街道开泉路9号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江阴戴勒姆动力设备有限公司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南闸街道开来路5号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江阴市南闸振兴印染机械有限公司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南闸街道云南路1601号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江阴福茂纺织化纤有限公司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云亭街道松文头路5号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江阴德鼎纺织有限公司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云亭街道松文头路22号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江阴市新昶虹电力科技股份有限公司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云亭街道开源路2号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江阴市兴达耐火材料有限公司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云亭街道沈巷路58号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江阴市春燕轻工配件有限公司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云亭街道小吴巷路32号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江苏东方液压有限公司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云亭街道澄杨路550号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江阴市环宏液压机械有限公司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云亭街道沈家浜路29号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江阴市泰坦光伏材料有限公司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云亭街道吴巷路11号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江阴玉琳琅铝业有限公司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云亭街道吴巷路1号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江阴市互联染整有限公司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云亭街道顾家巷路2号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江阴市海华五金机电有限公司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江阴市景贤路628-1号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江阴市海华橡塑有限公司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江阴市西城路118号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江阴市海江废金属加工有限公司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江阴市滨江西路378号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江阴市昊强玻璃科技有限公司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江阴市景贤路818号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江阴市浩博钢材涂装有限公司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江阴市西城路78号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江阴韩一钢铁有限公司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江阴市长达路56号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江阴市红邦服饰科技发展有限公司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江阴市芙蓉大道185号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江阴市吉运船舶科技有限公司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江阴市新沟工业园东区1-5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江苏江扬紧固件有限公司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江阴市滨江西路318号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江阴申瑞包装新材料科技有限公司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江阴市申港街道申南村张家桥297号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江阴市涂捷涂层有限公司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江阴临港经济开发区滨江西路797号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江阴华新钢缆有限公司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江阴经济开发区临港新城申港园区滨江西路679号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江阴华新特殊合金材料有限公司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江阴经济开发区临港新城申港园区滨江西路679号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江阴市瀚新纺织有限公司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江阴市临港街道镇澄路1201号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江阴港澄科技有限公司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江阴市申港街道镇澄路1302号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江苏欣隆重工科技有限公司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江阴市申港街道申南村工业路18号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江阴金杯安琪乐器有限公司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江阴市申港镇亚包大道128号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江阴市申丰纸业有限公司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江阴市申港街道申港路161号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江苏博诚节能玻璃有限公司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江阴市申港街道申圩路364号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江阴市新盛医疗器材设备有限公司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江阴市利港街道文欣路97号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江苏健峰起重机械有限公司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江阴市利港街道陈墅路59号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江苏林泰阁工程设备有限公司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江阴市利港街道利康东路10号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江阴市华利成套机械有限公司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江阴市利港街道利康东路6号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江阴扬子江船舶工程有限公司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江阴市利港街道双友路8号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江阴市华云纸品有限公司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江阴市利港街道利康东路11号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江阴中绿化纤工艺技术有限公司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江阴市利港街道镇澄路2517号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江阴市宇峰机械有限公司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江阴市利港街道利康东路5号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江苏兴飞机械有限公司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江阴市利港街道华兴路9号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江阴天广科技有限公司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江阴市璜土镇石庄花港西路28号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威达（江苏）建筑材料有限公司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江阴市桃花港路5号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东洋机电（江阴）有限公司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江阴市璜土镇石庄新颜东路5号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奇塑科技（江阴）有限公司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江阴市璜土镇石庄扬子大道68号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建滔电子材料（江阴）有限公司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江阴市嘉盛北路6号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江阴龙翔玻璃有限公司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江阴市璜土镇石庄新颜东路21号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江苏金一黄金珠宝有限公司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江阴市璜土镇小湖路27号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江阴神辉电工材料有限公司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江阴市璜土镇澄常工业园桃园路8号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江阴市诚信合金材料有限公司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江阴市璜土镇澄常工业园桃园路8号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无锡中衡新防伪科技有限公司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江阴市璜土镇石庄新街31-1号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江阴市三悦机械制造有限公司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fldChar w:fldCharType="begin"/>
            </w:r>
            <w:r>
              <w:instrText>HYPERLINK "https://map.360.cn/?pid=shuidixy_5179869852278f5ff2a760011f3a6269&amp;src=onebox-map_new_shuidi-info" \o "江阴市三悦机械制造有限公司\" \\t \"https://www.so.com/_blank"</w:instrTex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fldChar w:fldCharType="separate"/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江阴市镇澄路3416号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fldChar w:fldCharType="end"/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江苏欧瑞宝机械科技有限公司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江阴市镇澄路3465号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江苏赛格安全玻璃有限公司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江阴市临港新城璜土镇镇北路3-1号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江阴市隆仪木业有限公司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江阴市月城镇月东路205号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江阴市冠澜塑业有限公司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江阴市月城镇月翔路15号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江阴永江塑料制品有限公司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江阴市月城镇秦南路22号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江阴市斯强传动科技有限公司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江阴市月城镇健康路22号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江阴市锦绣江南环境发展有限公司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江阴市月城镇环山路8号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江阴市江泰金属材料交易中心有限公司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江阴市月城镇锡澄路1018号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江阴市神州测控设备有限公司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江阴市月城镇月翔路19号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江阴天奋科技有限公司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江阴市月城镇月东路162号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江阴市术恒电子材料有限公司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江阴市青阳镇青桐路73号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江阴茂祥电子材料有限公司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江阴市青阳镇青桐路10号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腾辉电子（江阴）有限公司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江阴市青阳镇青桐路73-1号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江阴市沪澄欣源电子科技有限公司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江阴市青阳镇工业园区青桐路73号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江阴海之博智能装备科技有限公司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江阴市青阳镇振阳路17-9号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江阴市格锐达汽车配件有限公司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江阴市青阳镇圣杨路11号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江阴安秀工业有限公司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江阴市青阳镇润阳路16号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江阴市明佳机械设备有限公司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江阴市明佳机械设备有限公司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江阴市龙腾包装有限公司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徐霞客镇璜东村外环东路6号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江阴新仁铝箔科技有限公司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无锡圣马科技有限公司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凤凰路6号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江阴市伟澄特种电缆有限公司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理研路2号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江阴宝裕光伏材料有限公司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璜塘凤凰路15号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江阴尔福莱容器制造有限公司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峭岐中山路1号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江阴市明日机械有限公司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皋中路18号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江阴市康华汽车紧固件制造有限公司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峭岐霞祥路12号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江阴市东辉照明科技有限公司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峭岐峭岐兴业路17号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江阴天正机械配件有限公司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峭岐兴业路8号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江阴市联顺塑业有限公司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徐霞客镇湖塘村季家村67号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江阴市共赢铝塑包装有限公司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江阴市徐霞客镇马镇村朱朝东27号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江阴市嘉达机电制造有限公司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江阴市徐霞客镇马镇村冶坊桥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无锡阳一环保科技有限公司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徐霞客镇马镇东圩田2-2号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江阴市烨佳铝业有限公司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江阴市华士镇华东路8号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江阴宏钜金属制品有限公司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江阴市华士镇华陆路175号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江阴市仁鑫金属制品有限公司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江阴市华士镇华陆路279号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江阴市奉泰铝业有限公司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江阴市华士镇龙砂工业集中区电镀小区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江阴市金荣铜业有限公司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江阴市华士镇龙山路14号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江阴华美光电科技有限公司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江阴市华士镇华陆路27号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江阴市杰灵金属制品有限公司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江阴市华士镇华西民营工业园环村西路108号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江阴市天达针纺织有限公司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江阴市华士镇龙砂工业集中区（华士镇龙山路9号）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江阴华浩纱业有限公司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江阴市华士镇华西私营工业园区环村西路191号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江阴市茂源纺织有限公司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江阴市华士镇龙砂工业园（华士镇龙山路9号）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振宏重工（江苏）股份有限公司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江阴市芙蓉大道东段888号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江苏金创新天管业有限公司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江阴市华士镇曙新村泰富路1号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江阴华西捷派埃钢塑管材有限公司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江阴市华士镇陆桥共臻路12号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采纳科技股份有限公司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江阴市华士镇澄鹿路253号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江阴市大久金属科技有限公司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江阴市华士镇环东路1号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江阴市明达染整有限公司第五分公司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江阴市周庄镇龙云路32号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江阴市明达染整有限公司第一分公司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江阴市周庄镇龙腾路9号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江阴市周西电镀有限公司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江阴市周庄镇龙云路23号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江阴市周庄电镀有限公司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江阴市周庄镇龙云路23号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江阴市成功染整有限公司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江阴市周庄镇兴泉路82号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江阴吉昌金属制品有限公司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江阴市周庄镇长寿村永盛路205号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江阴嘉诚轻合金科技有限公司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江阴市周庄镇长寿村西张路98号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江阴市新华富染整有限公司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江阴市周庄镇白蛇东路18号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江阴市宇翔纺织有限公司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江阴市周庄镇长寿永盛路77号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江阴金湾合金材料有限公司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江阴市周庄镇前门路9号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江阴市永嘉机械有限公司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江阴市周庄镇伞墩东路12号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江阴市宏磊合金新材料有限公司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江阴市周庄镇长乐村长乐路85号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江苏延立汽车零部件有限公司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江阴市周庄镇金城路18号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江苏源涛再生资源有限公司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江阴市周庄镇宗言村殷家庄码头（周庄海事所旁）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江阴博阳幕墙装饰工程有限公司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江阴市周庄镇宗言村金门路5号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江阴市顺拓金属制品有限公司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江阴市周庄镇长寿村云顾路190-1号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江阴市兴正纺织科技有限公司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新桥镇锦园路11号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江阴市凯华机械有限公司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新桥镇石新杨路3号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江苏阳光后整理有限公司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新桥镇工业园区内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江阴市力彩新材料科技有限公司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新桥镇孟庄路2号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江阴赛维毛纺织有限公司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新桥镇陶新路18号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江阴丰源碳化有限公司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新桥镇马嘶路2号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无锡新旺染织有限公司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长泾镇泾南村老村委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江阴市金凯达汽摩部件有限公司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长泾镇工业路53-1号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江阴市久鑫纺织科技有限公司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长泾镇工业路47-1号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江阴市富达车业有限公司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长泾镇前苏巷121号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江阴市长泾人造革厂有限公司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长泾镇共青路20号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江阴市鑫标化工设备有限公司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长泾镇河塘谈家宕2号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江阴焱森热处理有限公司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长泾镇河塘东闸188号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江阴兴吴呢绒科技有限公司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长泾镇兴园路86号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江阴永旺服饰科技有限公司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长泾镇沿河路1号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江阴市鑫宝铁塑制品有限公司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长泾镇夏尧桥1号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江苏海晨智慧服饰有限公司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北海大道118号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江阴双菱五金制品有限公司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北桐路118号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199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无锡市创联包装机械制造有限公司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鉴青村老二房28号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江阴市北国东达彩印有限公司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顾山镇赤岸村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无锡飞聚机柜有限公司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北国社区荷花路28号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江阴市双叶机械有限公司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北国社区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北新街48号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203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江阴市恒灏针纺织品有限公司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锡张路475号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204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江阴天浩电讯电器有限公司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顾山镇朝阳路62号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205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江阴市林达染色有限公司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江阴市祝塘镇北湾村林达路9号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206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江阴东方港晟金属制品有限公司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江阴市祝塘镇工业园B区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207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江阴市新吴人服饰有限公司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江阴市祝塘镇祝璜路28号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208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无锡林科服饰有限公司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江阴市祝塘镇工业园D区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209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江阴奔达服饰有限公司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江阴市祝塘镇文林华昌路2号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江阴市宏梅纺织服装有限公司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江阴市祝塘镇新庄路77号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江阴市优美特服饰有限公司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江阴市祝塘镇云顾路24号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江阴维尔服饰有限公司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江阴市祝塘镇工业园文林小区D区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江阴市烨克针织有限公司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江阴市祝塘镇祝璜路9号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江阴迪卡乐装饰材料有限公司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江阴祝塘工业园A区云顾路226号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无锡力丽针纺实业有限公司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江阴市祝塘镇文林文化路99号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江阴市益泰针织有限公司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江阴市祝塘镇环北西路77号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江阴市佳顺服饰有限公司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江阴市祝塘镇富顺村邓家88号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 w:bidi="ar-SA"/>
              </w:rPr>
              <w:t>218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江阴市东美时装有限公司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江阴市祝塘镇私营工业园区</w:t>
            </w:r>
          </w:p>
        </w:tc>
      </w:tr>
    </w:tbl>
    <w:p>
      <w:pPr>
        <w:widowControl/>
        <w:adjustRightInd w:val="0"/>
        <w:snapToGrid w:val="0"/>
        <w:spacing w:line="240" w:lineRule="exact"/>
        <w:jc w:val="center"/>
        <w:textAlignment w:val="center"/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1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380"/>
        <w:gridCol w:w="3585"/>
      </w:tblGrid>
      <w:tr>
        <w:trPr>
          <w:trHeight w:val="567"/>
        </w:trPr>
        <w:tc>
          <w:tcPr>
            <w:tcW w:w="9493" w:type="dxa"/>
            <w:gridSpan w:val="4"/>
            <w:vAlign w:val="center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宜兴市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380" w:type="dxa"/>
            <w:vAlign w:val="center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585" w:type="dxa"/>
            <w:vAlign w:val="center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江苏汉鼎制衣有限公司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宜兴禾大水处理技术有限公司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江苏长凯玻璃钢有限公司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江苏开能华宇环保设备有限公司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远东电池江苏有限公司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江苏中冶冶化设备有限公司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宜兴市敏远科技环保有限公司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宜兴市鹏威水处理设备有限公司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宜兴高青制衣有限公司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经济技术开发区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宜兴市新佳助剂有限公司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经济技术开发区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江苏国立化工科技有限公司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经济技术开发区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江苏森禾化工科技有限公司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经济技术开发区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宜兴华谊一品着色科技有限公司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经济技术开发区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国泰新科工业科技（宜兴）有限公司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经济技术开发区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江苏沃尔得化工有限公司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经济技术开发区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宜兴金美莱纺织印染有限公司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新建镇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江苏环海机械科技有限公司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宜兴市艺蝶针织有限公司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新建镇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无锡市田鑫化工有限公司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江苏艾立可电子科技有限公司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江苏沪翔电缆有限公司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江苏广汇电缆有限公司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江苏恒顺防水材料有限公司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江苏腾锐机械科技有限公司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江苏澳明威环保新材料有限公司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>
        <w:trPr>
          <w:trHeight w:val="566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江苏汉光甜味剂有限公司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宜兴市库珀电讯科技有限公司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江苏拜富科技股份有限公司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江苏宜净水处理化学品有限公司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江苏凯跃机械设备有限公司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宜兴市昌明玻璃钢厂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宜兴市良马玻璃钢风机有限公司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宜兴市南新合成化工二厂有限公司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江苏鸿光杆塔有限公司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宜兴市金盛塑业有限公司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江苏兴达文具集团有限公司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江苏一环集团闸阀门铸造有限公司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经济技术开发区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宜兴市东昊合金材料有限公司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经济技术开发区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无锡市陶都电力器件厂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宜兴市锦龙陶瓷有限公司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宜兴市晨阳冶金材料有限公司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宜兴市格瑞特塑胶制品有限公司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宜兴市正发陶瓷厂（普通合伙）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宜兴市新天地包装制品有限公司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湖㳇镇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宜兴市张渚镇广发水泥制品厂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张渚镇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宜兴市通富建材有限公司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张渚镇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无锡强路新型墙体材料有限公司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张渚镇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宜兴市康辉碳酸钙有限公司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张渚镇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宜兴市锦利轩纺织有限公司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西渚镇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宜兴市兄弟亚麻纺织厂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西渚镇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宜兴市丰源纺织厂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西渚镇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宜兴市华茂纺织有限公司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太华镇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黑石头科技（江苏）有限公司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一正精密机械（宜兴）有限公司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宜兴市佳技通用环保设备有限公司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杨巷镇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无锡新泽利新材料有限公司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杨巷镇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无锡诺贝特流体设备科技有限公司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无锡市普发电源有限公司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宜兴市宜泰碳纤维织造有限公司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宜兴市轩兴辕金属科技有限公司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无锡特尔普环保科技有限公司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江苏双赢声学装备有限公司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无锡市鼎丰压力容器有限公司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无锡旺跃换热器科技有限公司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江苏地龙管业有限公司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宜城街道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宜兴市科峰纺织有限公司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屺亭街道北片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宜兴市新泰环保装备有限公司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屺亭街道北片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宜兴市紫荆花环保设备有限公司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屺亭街道北片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宜兴市中汇环保设备有限公司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屺亭街道北片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无锡海飞凌半导体材料有限公司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开发区腾飞路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海博运维（宜兴）科技发展有限公司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开发区东氿大道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宜兴市欧清环保科技有限公司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开发区东氿大道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宜兴澳赢机械制造有限公司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屺亭街道三阳社区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宜兴市人以豪家具装饰有限公司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新庄街道工业集中区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江苏华普新材料科技有限公司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新庄街道工业集中区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无锡市一正纸业有限公司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新庄街道工业集中区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宜兴市锦尚环保包装材料科技有限公司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新庄街道东氿社区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宜兴市兴业炉料有限公司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 xml:space="preserve">芳桥街道屺山村 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筑元门业制造江苏有限公司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芳桥街道工业集中区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宜兴林锋淤泥综合利用科技有限公司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芳桥街道夏芳村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宜兴市益乐机械制造有限公司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芳桥街道夏芳村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江苏中正陶瓷科技有限公司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新街街道谢桥科创园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 xml:space="preserve"> 宜兴市新乐机械修造有限公司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新街街道新乐村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无锡市东南印刷机械有限公司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宜兴市百合场路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无锡贝鲁斯热工科技有限公司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宜兴市百合场路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中辰电缆股份有限公司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宜兴环科园氿南路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宜兴市九鼎精密陶瓷厂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丁蜀镇查林村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宜兴市凯瑞陶瓷机械有限公司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丁蜀镇查林村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宜兴市光阳特种电瓷有限公司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丁蜀镇查林村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宜兴市兴洲特种陶瓷厂（普通合伙）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丁蜀镇查林村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宜兴市达源机械有限公司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丁蜀镇塍里村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宜兴市乐华陶瓷厂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丁蜀镇陶渊村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宜兴市惠康金属制品制造有限公司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丁蜀镇上坝村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宜兴市红光模具厂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丁蜀镇川埠村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宜兴市建伟陶瓷厂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丁蜀镇双桥村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江苏优仕贝环保新材料有限公司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丁蜀镇查林村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宜兴市金盛电炉制造厂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丁蜀镇汤渡社区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宜兴市鸿业瓷件有限公司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丁蜀镇任墅村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宜兴市恩斯克轴承制造有限公司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丁蜀镇任墅村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江苏烨佳材料科技有限公司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丁蜀镇渭渎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宜兴市昊源耐酸泵有限公司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丁蜀镇周墅社区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宜兴市俊达工艺陶瓷厂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丁蜀镇洋渚村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 xml:space="preserve">   宜兴市沪宜通用机械模具有限公司     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丁蜀镇赵庄社区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江苏五达电缆科技有限公司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永润电缆科技(江苏)有限公司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无锡市中盛电工材料有限公司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江苏恒承印染机械有限公司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无锡市期创科技有限公司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无锡鑫芃麟新材料科技有限公司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无锡鑫益友科技有限公司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宜兴市官林镇恒久轩盘具经营部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宜兴市官林镇包装制品厂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宜兴市国鸿金属有限公司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江苏富尔泰新材料科技有限公司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宜兴市苏嘉环保设备有限公司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高塍镇高塍村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江苏中杨管业有限公司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高塍镇高遥村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江苏宜裕环保科技有限公司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高塍镇红星社区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江苏峰科环保科技有限公司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高塍镇高塍村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江苏雅久环保科技有限公司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高塍镇高遥村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江苏庆隆裕环保科技有限公司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高塍镇胥井村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江苏碧瑶环境工程有限公司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高塍镇高塍村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无锡端朔科技有限公司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和桥镇同里村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江苏沪达科技有限公司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和桥镇北渠村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江苏圣汉格建材有限公司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和桥镇永兴村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宜兴市瑞康环保科技有限公司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和桥镇中巷村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宜兴市雯达建筑保温材料有限公司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和桥镇中巷村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宜兴市丰美机械有限公司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和桥镇中巷村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无锡艾菲新特蒸发器有限公司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和桥镇中巷村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宜兴市强瑞达通风设备有限公司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和桥镇中巷村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无锡达利鸿精密模具科技有限公司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徐舍镇模架园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宜兴筑优精密科技有限公司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徐舍镇模架园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无锡恒炘减速零件制造有限公司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徐舍镇模架园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无锡信盛环保科技有限公司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徐舍镇宜丰村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无锡天九模具科技有限公司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徐舍镇工业区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无锡天利合包装材料科技有限公司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徐舍镇工业区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宜兴惠甬机械制造有限公司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徐舍镇工业区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江苏寅煌新材料科技有限公司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徐舍镇南星村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无锡煦承华数控科技有限公司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徐舍镇洴浰村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宜兴市正青印染机械有限公司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徐舍镇洴浰村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无锡英弘化工设备制造有限公司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周铁镇龙亭村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无锡市兴宇化工设备有限公司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周铁镇东湖村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江苏汇峡给水设备有限公司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周铁镇周铁村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无锡杰程达动力技术有限公司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周铁镇周铁村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江苏湖滨环保设备有限公司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周铁镇洋溪村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宜兴市丰乐机械有限公司（嘉仁）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周铁镇洋溪村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宜兴市万石镇胡昊塑料包装材料厂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万石镇南漕村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无锡市嘉乐塑胶有限公司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万石镇南漕村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无锡市亿恒液压科技有限公司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万石镇漕东村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宜兴市华源包装有限公司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万石镇南漕村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常州茂亚光电科技有限公司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万石镇南漕村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宜兴市创美包装材料有限公司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万石镇漕东村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无锡跃恒塑料制品有限公司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万石镇南漕村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无锡市高科包装容器制造有限公司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万石镇南漕村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宜兴市恒晟宏塑业有限公司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万石镇南漕村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江苏三叶人造草坪有限公司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万石镇南漕村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宜兴天亚电子有限公司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张渚镇茗岭村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宜兴兴光电子器件有限公司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张渚镇茗岭村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宜兴市中天无线电器件有限公司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张渚镇茗岭村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江苏芯米电子科技有限公司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张渚镇南门村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江苏志鹏电子科技有限公司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张渚镇南门村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宜兴市广茂机械制造有限公司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张渚镇南门村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太华镇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宜兴市华冠印铁制罐有限公司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太华镇云湖村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太华镇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宜兴市飞荣纺织有限公司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太华镇工业区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太华镇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宜兴市华创纺织有限公司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太华镇振兴路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太华镇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宜兴市海博制罐厂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太华镇工业A区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新建镇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无锡市建帆塑业有限公司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新建镇新建村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新建镇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宜兴市宏安兴电器科技有限公司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新建村南塘村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新建镇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无锡市佳晨机械有限公司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新建镇新建村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杨巷镇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江苏永久电缆有限公司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杨巷镇工业集中区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杨巷镇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赛途仪器仪表江苏有限公司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杨巷镇城典村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西渚镇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宜兴汇豪纺织制造有限公司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西渚镇溪东村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西渚镇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宜兴市中仁木业有限公司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西渚镇五圣村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湖㳇镇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宜兴新高合金制品有限公司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湖㳇镇大东村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湖㳇镇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宜兴市锦泰电子科技有限公司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湖㳇镇大东村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湖㳇镇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宜兴市应氏电子材料有限公司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湖㳇镇邵东村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湖㳇镇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宜兴市宁宜碳素制品有限公司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湖㳇镇邵东村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宜城街道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宜兴市宝欣耐火材料有限公司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宜城街道南园村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宜城街道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宜兴市诺科陶瓷有限公司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宜城街道南园村</w:t>
            </w:r>
          </w:p>
        </w:tc>
      </w:tr>
    </w:tbl>
    <w:p>
      <w:pPr>
        <w:widowControl/>
        <w:adjustRightInd w:val="0"/>
        <w:snapToGrid w:val="0"/>
        <w:spacing w:line="240" w:lineRule="exact"/>
        <w:textAlignment w:val="center"/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/>
                <w:szCs w:val="32"/>
              </w:rPr>
              <w:t>梁溪</w:t>
            </w:r>
            <w:r>
              <w:rPr>
                <w:rFonts w:ascii="Times New Roman" w:eastAsia="方正仿宋_GBK" w:cs="Times New Roman" w:hAnsi="Times New Roman" w:hint="eastAsia"/>
                <w:szCs w:val="32"/>
              </w:rPr>
              <w:t>区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无锡南卫医药连锁有限公司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无锡市梁东路98号金星科技园2号楼2层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无锡鸿裳服饰有限公司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无锡市梁溪区扬名街道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无锡乔尼威尔铁路设备科技有限公司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无锡市梁溪区惠山街道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无锡霍德电子有限公司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梁溪区山北街道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无锡市普特科技有限公司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梁溪区山北街道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无锡歌华印刷器材有限公司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梁溪区山北街道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无锡安吉汽车销售服务有限公司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梁溪区山北街道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无锡市高速分析仪器有限公司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惠钱路127号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无锡市更上制服有限公司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梁溪区山北街道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无锡市合锡特电子设备有限公司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惠钱路127号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无锡市厚仁标准件有限公司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梁溪区山北街道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无锡杉原科技有限公司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扬名高新技术产业园-B区58号403室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崇安寺街道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无锡市恒永贸易有限公司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无锡市梁溪区中山路333-12H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崇安寺街道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无锡鼎泰化工有限公司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无锡市中山路333号20D室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崇安寺街道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无锡红豆商业管理有限公司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无锡市中山路531号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无锡市东华数码港有限公司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人民西路62号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无锡杰森曼贸易有限公司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西新街18号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无锡市伟安装饰建材有限公司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西新街18号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清名桥街道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无锡葆寿堂药业有限公司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兴源路168号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清名桥街道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无锡市芮阳科技有限公司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无锡市康园75-2326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清名桥街道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无锡鑫泓悦进出口有限公司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无锡市梁溪区清扬路333号金匮苑44、45号1107单元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北大街街道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江苏申化超能化工销售有限公司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无锡市梁溪区中山路662-1901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北大街街道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无锡惠工丝印材料有限公司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无锡市康桥丽景花园78-7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广益街道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无锡市吉达汽车内饰件有限公司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广丰三村62号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广益街道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梁溪区百源冷库租赁服务部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广瑞路1878号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广益街道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江苏兰登化学品有限公司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无锡市广益路287－1507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扬名街道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无锡纳加林防静电服装有限公司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无锡市飞宏路88号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扬名街道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无锡成功旗帜有限公司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无锡市扬高路1号</w:t>
            </w:r>
          </w:p>
        </w:tc>
      </w:tr>
      <w:tr>
        <w:trPr>
          <w:trHeight w:val="566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扬名街道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无锡一竹鑫服饰有限公司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无锡市扬高路1号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扬名街道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无锡阿莉莎时装有限公司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南湖大道789号B栋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扬名街道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无锡新生代纺织科技有限公司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无锡市南湖大道789号J栋四楼南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山北街道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无锡荣晨鑫精密机械有限公司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会岸路87号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山北街道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无锡市普诚生化工程设备有限公司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会岸路87号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山北街道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无锡聚能新能源科技有限公司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会北路29号5-1楼2楼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山北街道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无锡通力纺机科技有限公司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会西路30-44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36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黄巷街道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无锡市美韵花边刺绣有限公司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黄石大桥堍西北侧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37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黄巷街道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无锡光同科技有限公司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庵头桥20号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38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瞻江街道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无锡月日服装辅料有限公司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锡澄路二号桥堍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39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瞻江街道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无锡海通印刷有限公司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庄前新村43号</w:t>
            </w:r>
          </w:p>
        </w:tc>
      </w:tr>
    </w:tbl>
    <w:p>
      <w:pPr>
        <w:widowControl/>
        <w:adjustRightInd w:val="0"/>
        <w:snapToGrid w:val="0"/>
        <w:spacing w:line="240" w:lineRule="exact"/>
        <w:ind w:leftChars="-177" w:left="-566"/>
        <w:jc w:val="center"/>
        <w:textAlignment w:val="center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</w:p>
    <w:p>
      <w:pPr>
        <w:widowControl/>
        <w:jc w:val="left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锡山区</w:t>
            </w:r>
          </w:p>
        </w:tc>
      </w:tr>
      <w:tr>
        <w:trPr>
          <w:trHeight w:val="567"/>
        </w:trPr>
        <w:tc>
          <w:tcPr>
            <w:tcW w:w="827" w:type="dxa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658" w:type="dxa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307" w:type="dxa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无锡华丽金属制品有限公司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鹅湖镇新园路印包城仓储物流中心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5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无锡腾瑞电梯装潢有限公司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鹅湖镇甘北路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13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无锡精巧金属制品有限公司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鹅湖镇张马桥路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12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无锡海心机械制造有限公司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锡山经济开发区安泰二路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2892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无锡宁安消防设备有限公司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锡山经济技术开发区胶阳路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2899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中科微至科技股份有限公司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锡山区安泰三路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979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无锡市志成生化工程装备有限公司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羊尖镇机械装备产业园宝园路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8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精明（无锡）金属科技有限公司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羊尖镇安泰二路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8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无锡新颖工艺装饰品制造有限公司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羊尖镇工业园宝园路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无锡金振环境保护设备有限公司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羊尖镇宛山村委对面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无锡市冠星工业设备制造有限公司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羊尖镇工业园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B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江苏工力重机有限公司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羊尖镇机械装备产业园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无锡市顺通染整厂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锡山区东北塘镇农坝村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迅展机械（无锡）有限公司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锡山区锡港路东北塘中段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387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无锡柯马机械有限公司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锡山区锡北镇八士村金桥工业区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无锡欧润环保建材有限公司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锡山区锡北镇张泾锡港东路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77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无锡市添彩涂装有限公司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无锡市锡山区锡北镇泾石路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7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无锡星卓绝缘材料有限公司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锡山区锡北镇张泾工业园泾祥路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19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锡山区云林众品门业厂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锡山经济技术开发区春雷东路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98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无锡新百通服装有限公司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无锡市锡山区云林合心路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7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无锡市恒锐喷涂有限公司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无锡市锡山区东亭街道钱家庄工业园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无锡市邦得机械有限公司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无锡市锡山经济技术开发区凤威路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80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超特（无锡）化学科技有限公司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开发区团结中路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8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无锡佳腾磁性粉有限公司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锡北镇八达大道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无锡市华耀橡胶助剂厂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东港镇港王路旁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无锡市稼宝药业有限公司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厚桥街道嵩山工业园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无锡尚品石油有限公司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开发区通云路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99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无锡市佳盛高新改性材料有限公司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鹅湖村六步桥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无锡恒诚硅业有限公司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开发区团结北路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55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无锡春禾金属制品有限公司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锡山区东北塘街道锡港路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178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江苏志同金属加工有限公司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锡山区东北塘候庄桥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无锡业驰金属制品有限公司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锡山区东北塘街道候庄桥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8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无锡金忆和金属制品有限公司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锡山区东北塘锡港路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256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无锡金泷金属制品有限公司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锡山区东北塘农石路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88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号对面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江苏钢之诺金属制品有限公司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锡山区东北塘农石路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88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无锡市茂腾源针纺织品整理有限公司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锡山区东北塘黄兴路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55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无锡辰安光电有限公司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锡山区东北塘黄兴路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9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无锡瑞新汽车部件有限公司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锡山区东北塘正阳村东亭北路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108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江苏千百炼不锈钢科技有限公司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锡山区东北塘街道欣隆路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锡山区东亭品尚木制品厂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锡山区云林街道锡虞路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217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锡山区东亭居友木业厂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锡山区云林街道兴塘路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278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江苏新超合金科技有限公司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锡山区云林街道蓉兴三路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无锡市奥威斯机械制造有限公司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锡山区云林街道新徐路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88-5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无锡德尔热交换器制造有限公司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新屯东区工业园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3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无锡恒泰电缆机械制造有限公司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锡山区云林街道蓉兴三路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72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无锡苏氏玻璃有限公司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锡山区云林街道蓉兴三路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32-1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无锡市润帛服饰有限公司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芙蓉工业园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A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格尔环保科技江苏有限公司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芙蓉二路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115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无锡梦好佳包装制品有限公司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芙蓉中三路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229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无锡泽源五金制造有限公司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芙蓉一路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121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锡山区宏伟五金电器厂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锡山区云林街道双桥工业园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无锡市锡山区东亭镇好思家橱柜加工厂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锡山区云林街道兴塘路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261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飞潮（无锡）过滤技术有限公司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锡山区云林街道芙蓉工业园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A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无锡锦业智能装备有限公司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无锡市锡山区鹅湖镇张马桥路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77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无锡佳茉精密机械有限公司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无锡市锡山区鹅湖镇鹅湖路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81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无锡市伟华阀业有限责任公司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锡山区鹅湖镇甘露松芝村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无锡市丰睿五金机械厂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锡山区鹅湖镇通湖路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5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无锡睿乐电子科技有限公司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无锡市锡山区鹅湖镇通湖路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12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无锡鸿楠环保科技有限公司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无锡市锡山区鹅湖镇甘虞路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58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无锡市华东风机厂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锡山区甘露镇甘北路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21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无锡市连邦金属制品有限公司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无锡市锡山区鹅湖镇科技路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8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无锡闳锐汽车零部件有限公司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无锡市锡山区鹅湖镇青虹路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105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无锡市运达不锈钢链条厂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无锡市锡山区鹅湖镇（甘露）甘北路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无锡市文伟金属拉丝厂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锡山区甘露镇松芝村周家里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无锡杰象机械有限公司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无锡市锡山区鹅湖镇青荡村包家桥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锡山区盛鹏木制品加工厂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锡山区锡北镇八士春风村西河头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无锡旺泉涌环境试验设备有限公司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梁东路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26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无锡市源源车辆配件制造有限公司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无锡市锡山区锡北镇锡港路张泾东段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180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锡山区云林东欧木门厂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锡北镇新石东路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无锡市源美环保材料有限公司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无锡市锡山区锡北镇工业园区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U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谷产业园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87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无锡久隆新金属制品科技有限公司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无锡市锡山区锡北镇光明村红旗工业园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开拓屏蔽设备科技（无锡）有限公司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无锡市锡山区锡北镇芙蓉东路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锡山区锡北镇居佳衣柜厂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寨门村张河路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25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无锡市三晓新材料有限公司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无锡市锡山区锡北镇泾虹路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58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号优谷产业园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16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无锡友昇新材料科技有限公司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无锡市锡山区锡北镇锡北工业园区泾瑞路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15-1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无锡市蓝爵电器有限公司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锡山区锡北镇八士劲丰村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无锡鑫沃森装饰装潢工程有限公司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联新村新石东路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2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无锡恒鑫钢丝绳有限公司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锡山区锡北镇张泾工业园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无锡市嘉洲金属制品有限公司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无锡市锡山区锡北镇工业园区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无锡驰瑞机械有限公司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安镇街道先锋北路一号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无锡中志精密机械有限公司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江苏省无锡市锡山区安镇街道大成工业园纬二路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无锡普惠利华自动化设备有限公司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安镇街道大成工业园纬二路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518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无锡市卡博瑞科技有限公司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无锡市锡山区安镇街道大成工业园纬二路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无锡申锡五金纸塑制品厂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安镇街道查桥秦塘泾路二号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无锡市久立五金机械厂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无锡市锡山经济开发区厚桥街道嵩山村厚嵩路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15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百发动力（无锡）有限公司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无锡市锡山经济技术开发区安泰三路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972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无锡凹凸自动化科技有限公司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无锡市锡山区厚桥街道五七干校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无锡市米嘉电子科技有限公司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无锡市锡山区厚桥街道中心路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110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无锡宝鑫车辆配件有限公司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无锡市锡山区厚桥街道嵩山村厚嵩路石节山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江苏智远精工科技有限公司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无锡市锡山区厚桥街道嵩山村盛安工业园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江苏威梓粉体设备有限公司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无锡市锡山经济开发区厚桥街道谢埭荡村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无锡路玛紧固件有限公司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无锡市锡山区厚桥街道厚鸿路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88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无锡鑫顺五金有限公司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无锡市锡山区厚桥街道厚嵩路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111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无锡科胜五金制品有限公司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无锡市锡山区厚桥街道抽水站内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无锡市源仹金属制品有限公司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东廊路安泰三路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无锡克瑞斯特科技有限公司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胶山路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96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无锡市振科制笔五金厂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羊高路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51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无锡风和日丽纸塑制品有限公司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工业园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A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区美雅金属内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无锡成维车辆配件有限公司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严家桥村严北工业园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开普勒建筑钢品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(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)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龙凤巷建材码头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无锡半山工程机械制造有限公司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锡宛路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29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无锡市康海达五金机械厂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廊下村老毛线厂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无锡市兴盛豪五金制品有限公司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丽安村寺毫里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无锡市腾飞五金厂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南盛路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20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无锡市禾富金属制品科技有限公司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锡山区东港镇东南村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无锡尚鼎带钢有限公司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锡山区东港镇东湖村工业集中区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无锡市开元服装印花厂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锡山区东港镇港下勤新村工业区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无锡市顺风制衣有限公司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锡山区东港镇港下勤新村工业区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锡山区贝蒂卡服装厂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锡山区东港镇勤新村勤新工业园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无锡市乐福商业设备有限公司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锡山区东港镇港东村建华工业园区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无锡金诺商业设备有限公司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锡山区东港镇港下科技园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B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锡山区东港双花木业厂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锡山区东港镇港南村朱青庄港羊路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无锡海惠电子有限公司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锡山区东港镇湖塘桥村新丰针织厂内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无锡双淇塑料制品有限公司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锡山区东港镇华东村东廊路（毛家桥旁）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无锡亚亨机械车辆配件有限公司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锡山区东港镇港下工业区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A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东亭街道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无锡晨嘉扬机械有限公司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锡沪路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115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东亭街道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无锡佳力信新材料有限公司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卡摩尔汽车广场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F311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东亭街道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无锡申欧科技发展有限公司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东亭华发路</w:t>
            </w: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6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</w:tbl>
    <w:p>
      <w:pPr>
        <w:widowControl/>
        <w:adjustRightInd w:val="0"/>
        <w:snapToGrid w:val="0"/>
        <w:spacing w:line="240" w:lineRule="exact"/>
        <w:jc w:val="center"/>
        <w:textAlignment w:val="center"/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惠山区</w:t>
            </w:r>
          </w:p>
        </w:tc>
      </w:tr>
      <w:tr>
        <w:trPr>
          <w:trHeight w:val="567"/>
        </w:trPr>
        <w:tc>
          <w:tcPr>
            <w:tcW w:w="827" w:type="dxa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658" w:type="dxa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307" w:type="dxa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无锡市新驰服饰有限公司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无锡市惠山区春惠路568-1号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无锡日昌服饰有限公司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无锡惠山堰新路311号楼3号楼1212-15室（经营场所：无锡市惠山区春惠路20）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无锡托普服饰有限公司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无锡市惠山区长安街道友谊街451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无锡市琳达制衣厂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无锡市惠山区长安街道长八路180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无锡羿歌服饰有限公司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无锡惠山经济开发区城塘路10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无锡瑞鹏服饰有限公司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无锡市惠山区长安街道长盛路12号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无锡依布制衣有限公司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无锡市惠山区堰桥街道西漳塘头村塘新路9号（经营场所：无锡市惠山区堰桥街道西昌路11-6号）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无锡锡山东方时装有限公司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无锡市惠山区堰桥街道西昌路288号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无锡市新五环节能科技有限公司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无锡市惠山区钱桥锡陆路1号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无锡艾尔特线性运动机械有限公司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无锡市惠山区钱桥恒新路18号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无锡市彪王化工设备厂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无锡市惠山区钱桥藕塘恒源祥工业园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无锡百盛皮件制造有限公司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无锡市惠山区钱桥街道锡陆路国税局旁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无锡华精合金新材料科技有限公司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无锡市惠山区钱桥溪南村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无锡市宏配机械有限公司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无锡市惠山区钱桥街道藕塘稍塘村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无锡市阳光印染有限公司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无锡市洛社镇石塘湾五村大桥堍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无锡海旭纺织品有限公司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无锡市惠山区洛社镇石塘湾锡石路6号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无锡全润机械有限公司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无锡市惠山区前洲街道西塘村（经营场所：无锡市惠山区前洲街道北幢村）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无锡市劲雕起重电机厂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无锡惠山经济开发区前洲配套区余浩路2号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无锡市允惠机械有限公司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无锡惠山经济开发区前洲配套区惠和路30号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无锡市恒利印染有限公司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无锡惠山经济开发区前洲配套区北区兴杰路与兴联路交叉口东南侧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无锡市华东电器箱柜有限公司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无锡市惠山区玉祁街道礼社村礼社路5号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无锡市昌兴护栏网制品厂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无锡惠山经济开发区玉祁配套区锦祁路2号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无锡市传情达意工艺品厂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无锡惠山经济开发区玉祁配套区（玉东村）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无锡旺绿鸿纺织品有限公司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无锡市惠山经济开发区玉祁配套区（玉东村）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无锡市江南不锈钢特种材料有限公司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无锡市惠山区钱桥街道舜柯社区昌盛路8号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无锡市龙泉印染有限公司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无锡市洛社镇石塘湾秦巷村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无锡市龙共纺织厂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无锡市惠山区前洲街道邓巷村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无锡泰仑达化机设备有限公司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无锡惠山经济开发区智慧路18号1002-2室（经营场所：无锡市惠山区长安街道惠成路88号）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无锡通林机械厂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无锡惠山经济开发区中惠路515号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无锡市金豪顺冷轧机械有限公司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无锡市惠山区堰桥街道姑城塘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江苏华尔德金属科技有限公司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无锡市惠山区堰新东路59号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宏德力新(无锡)合金科技有限公司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无锡市惠山区和惠路2号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无锡新纺欧迪诺电梯有限公司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无锡惠山开发区堰新路580号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无锡华瀚能源装备科技有限公司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无锡惠山经济开发区风电园锦惠路20号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无锡黎曼机器人科技有限公司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无锡市惠山区清研路2号C区五楼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惠山区堰桥玉兆五金加工厂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无锡市惠山区堰桥街道长安黎明路33号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惠山区长安陆丽华手套厂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无锡市惠山区堰桥街道长八路22号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无锡静燕服饰厂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无锡惠山经济开发区惠际路（开发区）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无锡市淳甄新材料有限公司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无锡市惠山区城塘路6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无锡英地宏藤医疗科技有限公司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无锡惠山经济开发区惠山大道1719-18号三层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无锡德宸智能制造有限公司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无锡惠山经济开发区堰新东路59-9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茵络（无锡）医疗器械有限公司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无锡惠山经济开发区惠山大道1719-11号201室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森弛服饰（无锡）有限公司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无锡市惠山区长安街道友谊路405号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无锡乐晨服饰有限公司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无锡市惠山区长安东街87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无锡尚实电子科技有限公司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无锡惠山经济开发区堰新路578号-1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无锡承冠机械科技有限公司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无锡市惠山区长安街道长安曙明路21号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无锡蓝力智能装备有限公司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无锡市惠山区堰玉路98号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无锡丰力弹簧有限公司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无锡市惠山区堰畅路28号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无锡亿迈塑胶有限公司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无锡市惠山区西昌路9-8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无锡市荣成锻造厂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无锡市惠山区锡澄路北段55号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无锡市益多混凝土有限公司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无锡市惠山区西漳牌楼村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江苏骅腾电力科技有限公司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无锡市惠山区堰宁路78号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无锡明基环保工程有限公司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无锡市惠山区西昌路9-7号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无锡市浩飞机械厂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无锡市惠山区西业路12-2号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无锡市昱威机械厂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无锡市惠山区堰桥路58号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无锡海盛化工设备有限公司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无锡市惠山区漳兴路1-18号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无锡钰尤金属制品厂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无锡市惠山区北惠路19-1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无锡宏亚环保设备厂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无锡市惠山区堰翔路52号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无锡金农生物科技有限公司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无锡市惠山区堰盛路1号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无锡市科鑫电机有限公司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无锡市惠山区师古桥西路2号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无锡市飞燕包装箱厂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无锡市惠山区牌楼社区胡巷100号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无锡益盛汽车电机有限公司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无锡市惠山区堰盛路63号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江苏华谷新材料有限公司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无锡市惠山区钱桥街道溪南社区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无锡信立热能设备有限公司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无锡市惠山区钱洛路86号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无锡锦上钢管有限公司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无锡市惠山区胜星路（胜丰工业园）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无锡大洋高科热能装备有限公司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无锡市惠山区藕杨路153号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无锡新宝来管业科技有限公司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无锡市惠山区钱桥街道钱胡公路490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无锡市方源钢管有限公司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无锡市惠山区胜丰路5号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无锡晓丰焊管型钢有限公司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无锡市惠山区晓星工业园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无锡鼎实电子科技有限公司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无锡市惠山区锦溢路3号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无锡博雷液压科技有限公司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无锡市惠山区威尔路3号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无锡市晨源建筑器材有限公司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无锡市惠山区东风工业园南区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无锡星亿智能环保装备股份有限公司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无锡市惠山区南桥西路9号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无锡鸿源汽车配件厂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无锡市惠山区锡陆路300号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无锡永凯达齿轮有限公司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无锡市惠山区景盛路15号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无锡腾马精密机械有限公司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无锡市惠山区洛社镇石塘湾社区贝沙桥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无锡市邦尧机械工程有限公司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无锡市惠山区洛社镇石塘湾社区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无锡市金春橡塑制品有限公司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无锡市惠山区洛社镇双庙村(洛社配套区)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无锡派沃传动科技有限公司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无锡惠山经济开发区洛社配套区枫杨路88号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无锡市融达汽车零部件有限公司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无锡市惠山区洛社镇金榆路152号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无锡市华翎电工机械设备有限公司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无锡市惠山区洛社镇洛杨北路17号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无锡双牛精密钢管有限公司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无锡惠山经济开发区洛社配套区枫杨路30号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无锡强工机械工业有限公司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无锡惠山经济开发区洛社配套区(镇北村)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无锡市海燕高压泵阀厂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无锡市惠山区堰玉中路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无锡邦奇汽车零部件有限公司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无锡市惠山区北拓园区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无锡市鹏达汽车配件有限公司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无锡市惠山区新石路8-1A3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无锡西塘核设备有限公司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无锡市惠山区石洲路5号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无锡市惠康机械厂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无锡市惠山区黄石街村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无锡市金圣得物资有限公司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无锡惠山经济开发区玉祁配套区（祁胜路）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无锡市锡中门窗有限公司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无锡市惠山区玉祁街道芙蓉村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无锡禾汇电气科技有限公司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无锡市惠山区玉祁街道玉东村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无锡金峰园弹簧制造有限公司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无锡惠山经济开发区玉祁配套区祁桐路18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无锡市恒昌型钢有限公司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无锡市惠山区玉祁街道南联村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无锡市勋达无线电厂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无锡市惠山区玉祁街道曙光村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无锡新迈创金属科技有限公司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无锡市惠山区玉祁街道常玉路83号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无锡市伟诚薄膜有限公司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无锡惠山经济开发区玉祁配套区（东环路）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无锡丰量精密工具有限公司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无锡市惠山区玉祁街道玉蓉村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惠山区玉祁德明静电喷塑厂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无锡市惠山区玉祁街道南联村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无锡市诚卓谊机械有限公司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无锡惠山经济开发区玉祁配套区隆祁路18号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无锡市平翔金属制品有限公司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无锡市惠山区玉祁街道黄泥坝村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无锡市星纾特橡塑制品厂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无锡市惠山区玉祁街道蓉东村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无锡鸿仪新材料科技有限公司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无锡惠山经济开发区玉祁配套区（蓉湖村）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无锡市海龙机械有限公司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无锡市阳山镇阳山西路130号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无锡市华扬电机有限公司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无锡市阳山镇安阳山村山林桥堍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无锡古德自动化科技有限公司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无锡惠山经济开发区阳山配套区协达路7号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无锡浩宇翔腾机械设备有限公司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无锡惠山经济开发区阳山配套区陆戴路20号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无锡君蓝智控设备有限公司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无锡惠山经济开发区阳山配套区恒通西路2号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无锡科晔机械制造有限公司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无锡市惠山区阳山镇桃园村桃溪路7号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109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无锡市创建机械设备有限公司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无锡惠山经济开发区阳山配套区天力路16-2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无锡市永顺机械有限公司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无锡市惠山区阳山镇前进路20号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无锡市吉业机械科技有限公司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无锡市惠山区阳山镇戈桃路18号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无锡市腾雁通用机械有限公司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无锡市惠山区阳山镇尹城村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无锡市神越机械制造有限公司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无锡市惠山区阳山镇尹城村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/>
              </w:rPr>
              <w:t>114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无锡市申锡蜂窝机械厂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无锡惠山经济开发区阳山配套区天顺路8号</w:t>
            </w:r>
          </w:p>
        </w:tc>
      </w:tr>
    </w:tbl>
    <w:p>
      <w:pPr>
        <w:widowControl/>
        <w:adjustRightInd w:val="0"/>
        <w:snapToGrid w:val="0"/>
        <w:spacing w:line="240" w:lineRule="exact"/>
        <w:jc w:val="center"/>
        <w:textAlignment w:val="center"/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</w:pPr>
    </w:p>
    <w:p>
      <w:pPr>
        <w:widowControl/>
        <w:jc w:val="left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1701"/>
        <w:gridCol w:w="3657"/>
        <w:gridCol w:w="3294"/>
      </w:tblGrid>
      <w:tr>
        <w:trPr>
          <w:trHeight w:val="567"/>
        </w:trPr>
        <w:tc>
          <w:tcPr>
            <w:tcW w:w="9493" w:type="dxa"/>
            <w:gridSpan w:val="4"/>
            <w:shd w:val="clear" w:color="auto" w:fill="auto"/>
            <w:vAlign w:val="center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Cs w:val="32"/>
              </w:rPr>
              <w:t>滨湖区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执法层级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企业名称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无锡市太湖气体有限公司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胡埭镇</w:t>
            </w: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丁香路18号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无锡市蠡园医用氧有限责任公司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胡埭工业园胡埭路8号蠡园工业园区5号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辉瑞制药（无锡）有限公司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马山7号桥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无锡正东药业有限公司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马山工业园峰影二路8号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费森尤斯卡比华瑞制药有限公司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马山北闸路16号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无锡维卡新能源科技有限公司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马山梁康路</w:t>
            </w: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8</w:t>
            </w: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无锡市昊之盛机械有限公司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马山街道雪云路</w:t>
            </w: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88</w:t>
            </w: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无锡市西林模锻厂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雪浪山水东路</w:t>
            </w: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832</w:t>
            </w: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无锡灵通新材料有限公司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马山街道七号桥迎晖路</w:t>
            </w: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12</w:t>
            </w: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无锡市东星锻业有限公司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雪浪街道南湖村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无锡市钱氏铸业有限公司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山水东路</w:t>
            </w: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792-2</w:t>
            </w: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无锡德林海科技环保股份有限公司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度假区梅梁路</w:t>
            </w: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88</w:t>
            </w: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无锡惠达铝业股份有限公司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马山霞光路</w:t>
            </w: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6</w:t>
            </w: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无锡市通锡金属制品有限公司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常康路</w:t>
            </w: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59</w:t>
            </w: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无锡华翔聚氨酯制品有限公司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马山梁乐路</w:t>
            </w: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5</w:t>
            </w: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无锡永德石化装备有限公司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贡湖社区南塘路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无锡国德机械制造有限公司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雪浪街道南湖社区寺前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无锡市中新瑞科技有限公司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山水城（雪浪街道）吴塘张桥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无锡市弘而诚石化装备有限公司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雪浪街道贡湖社区南塘路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无锡利河伯化工装备科技有限公司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山水城贡湖社区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无锡金洋铝业有限公司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古竹科技工业园凌波路</w:t>
            </w: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2-1</w:t>
            </w: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无锡市钻通工程机械有限公司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胡埭工业园北区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无锡顺雅机械有限公司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马山七号桥迎晖路8号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无锡市乐曦机械有限公司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马山南堤路66号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无锡市马山飞腾锅炉配件制造有限公司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马山常康路30号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无锡凯云机械设备有限公司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马山梁晖路2号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无锡市大地机械制造有限公司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马山芙蓉南路139</w:t>
            </w: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无锡市凯拓化工成套设备厂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南湖社区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无锡正沃工业科技有限公司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山水东路800号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无锡市军湖通用设备厂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山水东路803号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无锡市华菲电力设备有限公司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幸光村1-6号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无锡市鋆业机械锻造有限公司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山水东路818号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无锡市普发毛纺有限公司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山水东路836号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无锡市太湖毛纺有限公司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滨湖区雪浪山水东路836号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无锡盛迈克传感技术有限公司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滴翠路100号2号楼201室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无锡市阿德旺斯控制设备有限公司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蠡园经济开发区标准厂房标1号1楼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无锡市电子仪表工业有限公司 蠡园工场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蠡园经济开发区标准厂房标5号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无锡市华明自动化技术有限公司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滴翠路100号8号楼5层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无锡市汇光精密机械有限公司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滴翠路95号5号楼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无锡市松龙液压机械有限公司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胡埭镇龙延村西溪中心路80号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无锡市兴顺液压制造有限公司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石榴路3号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42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无锡市擎宇环保科技有限公司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人民西路207号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43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无锡市同兴和彩印包装有限公司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环镇西路88号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44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无锡市滨湖区胡埭亿裕金属加工厂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花汇8号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45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无锡市汇丰液压气动成套厂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西溪中心路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46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江苏固特电器控制技术有限公司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联合路10号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47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无锡市隆恒通汽车零部件有限公司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莲杆路10号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48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无锡市天宇高压开关有限公司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张舍路2号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49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无锡市唯宇液压机械有限公司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人民西路235号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50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无锡市凯盛电力石化设备有限公司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农科队路25号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51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无锡市现代液压气动有限公司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西溪中心路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52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无锡市威克斯机械制造有限公司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南岸4号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53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无锡市瑞宏液压气动有限公司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农科队路8号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54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无锡市长顺钢板网有限公司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富安村张野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55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无锡市誉晟机械配件制造有限公司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棕竹路49号一楼北面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56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江苏星特莱新能源科技有限公司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钱胡路801号F栋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57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无锡市卡迪拉饮料有限公司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环镇北路6号大地资产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58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无锡首嘉震动盘有限公司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龙山文博工业园5号楼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59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无锡市鑫億液压件有限公司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青龙山工业园D区E排3号楼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60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无锡福源自动化系统工程有限公司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乌泾桥1号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61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无锡凌得瑞机械有限公司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乌泾桥1号3-8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62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无锡市鑫瑞科电子设备有限公司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文博工业园5号1、2楼西</w:t>
            </w:r>
          </w:p>
        </w:tc>
      </w:tr>
    </w:tbl>
    <w:p>
      <w:pPr>
        <w:widowControl/>
        <w:adjustRightInd w:val="0"/>
        <w:snapToGrid w:val="0"/>
        <w:spacing w:line="240" w:lineRule="exact"/>
        <w:ind w:leftChars="-177" w:left="-566"/>
        <w:jc w:val="center"/>
        <w:textAlignment w:val="center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</w:p>
    <w:p>
      <w:pPr>
        <w:widowControl/>
        <w:adjustRightInd w:val="0"/>
        <w:snapToGrid w:val="0"/>
        <w:spacing w:line="240" w:lineRule="exact"/>
        <w:jc w:val="center"/>
        <w:textAlignment w:val="center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新吴区</w:t>
            </w:r>
          </w:p>
        </w:tc>
      </w:tr>
      <w:tr>
        <w:trPr>
          <w:trHeight w:val="567"/>
        </w:trPr>
        <w:tc>
          <w:tcPr>
            <w:tcW w:w="827" w:type="dxa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658" w:type="dxa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307" w:type="dxa"/>
          </w:tcPr>
          <w:p>
            <w:pPr>
              <w:pStyle w:val="20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无锡新玥防锈材料有限公司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无锡市新吴区长江东路265-2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无锡科尔华电子有限公司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无锡国家高新技术产业开发区B22-A地块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爱普生精密光电（无锡）有限公司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无锡国家高新技术产业开发区长江路36号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江苏帝翔塑机科技有限公司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无锡市新吴区新友北路102号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朝日焊锡科技（无锡）有限公司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无锡国家高新技术开发区长江路6号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雅玛可精密塑胶（无锡）有限公司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无锡国家高新技术产业开发区68号地块2号、5号、6号标准房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德纳（无锡）技术有限公司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无锡高新技术开发区新洲路209号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无锡市众旺钢材加工有限公司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无锡市新吴区锡泰路239号（南方不锈钢市场梅村仓库内4号）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无锡鼎邦科技有限公司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无锡市新吴区硕放街道里河路28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西可成机械（无锡）有限公司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无锡市新吴区城南路203-9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无锡美罗钢格板有限公司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无锡空港产业园区裕安一路C20地块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新美亚电路（无锡）有限公司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无锡新加坡工业园新都路15号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慕斯达渔具（无锡）有限公司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无锡市新区锡坤北路1号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无锡霓达美峰橡胶制品制造有限公司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无锡新区梅村街道群兴路9号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无锡市兴源动力机械配件有限公司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无锡市梅村锡泰路570号风雷工业园区内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无锡仁宇科技有限公司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无锡市新区硕放工业园五期C16号地块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宝长年钻探装备（无锡）有限公司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无锡市新区新梅路55号宝德工业园22、23、24号地块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无锡市华欣兴模具有限公司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无锡市新吴区硕放工业园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无锡联合包装有限公司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无锡国家高新技术产业开发区华友工业园华友东路21号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无锡皖中精密机械有限公司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无锡市新吴区硕放经发七路7-7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博世汽车系统（无锡）有限公司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无锡市新吴区硕梅路10号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无锡市惠氏机械有限公司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无锡新吴区旺庄镇工业配套区二期B区厂房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摩尔机电工程无锡有限公司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无锡市新吴区锡泰路216号坤鼎未来智造园14号楼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无锡市欣爱春机械配件有限公司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无锡新区硕放工业集中区五期E15号地块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无锡松下冷机有限公司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无锡市锡新一路1号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无锡技特电子有限公司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无锡新吴区新洲路15号“汇鸿中天-无锡工业园”三期2#楼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维怡医疗科技有限公司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无锡市新吴区长江南路35-201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无锡市华南喷涂有限公司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无锡市梅村锡泰路578号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江苏华氏机车有限公司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无锡市新吴区梅村街道锡泰路229号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久保田建机（无锡）有限公司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无锡市新吴区新友南路1号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无锡圣汉斯自动化工程有限公司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无锡市新吴区梅村锡鸿路48号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无锡市科尔不锈钢有限公司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无锡市新区江溪街道坊前峰泉路21号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无锡安耐杰动力工程有限公司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无锡新吴区张公路52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无锡华美新材料有限公司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无锡市新吴区锡霞路38号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江苏宏佳华新材料科技有限公司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无锡市新吴区鸿山街道锦鸿路286号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无锡三泰科技有限公司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无锡市新区硕放街道工业集中区五期A30号地块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无锡富望德科技有限公司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无锡市锡达路565号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无锡斯考尔自动控制设备有限公司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无锡市金城东路333号中国工业博览园总部园区28号401室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无锡市锡山新材料科技有限公司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无锡市新区鸿山镇后宅东街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德地氏流程系统设备（无锡）有限公司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无锡新吴区梅育路102号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无锡巨力重工股份有限公司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无锡市新区鸿山机光电工业园鸿月路28号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无锡市通用机械厂有限公司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无锡市新区鸿山镇机光电工业园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保利泰克风电科技（无锡）有限公司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无锡市新吴区新梅路82号1号、2号厂房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无锡市四菱家具有限公司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无锡市新区鸿山镇后宅东塘街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无锡多伦多塑胶有限公司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无锡市新区鸿山镇后宅东塘街村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无锡市元海机柜制造有限公司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无锡市新区鸿山街道鸿后路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无锡诺迪亚智能驱动科技有限公司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无锡市新吴区鸿山街道鸿昌路67-4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无锡峰特瑞机械制造有限公司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无锡市新吴区鸿山街道金马路77号北门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无锡麦迪尔液压工程成套设备厂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无锡市新吴区江溪街道坊前锡贤路87-5号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无锡安创安全培训有限公司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无锡市新吴区彩虹商业中心3-1204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无锡振伍技能培训有限公司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无锡市新吴区深港都会广场10-925、926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无锡锡培安全培训有限公司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无锡市新吴区纺城大道299号深港都会广场10-906，907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江苏睿安安全技能培训有限公司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无锡市新吴区湘江路2-3-509-3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无锡智者科技有限公司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无锡市新华路5号创新创意产业园D幢C102-34号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无锡普朗克企业管理咨询有限公司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无锡市新吴区长江北路282-3001、3002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无锡祥生医疗科技股份有限公司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无锡新吴区长江南路3号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无锡恒不锈金属科技有限公司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无锡市新吴区坊前新风路21-18号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维美德造纸机械技术（中国）有限公司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无锡新区汉江路2号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无锡永益威精密技术有限公司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无锡新吴区新泰路8号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无锡市铂润机械有限公司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无锡市新吴区城南路233号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无锡戈德科技有限公司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无锡市新吴区锡甘路186-28号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涌淳半导体（无锡）有限公司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无锡市新吴区城南路228号306室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无锡斯沃特流体控制技术有限公司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无锡高新技术产业开发区长江南路5-15号（旭明工业园68号地块金桥工业园1号厂房）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无锡市锐钻钻探工具有限公司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无锡市新吴区华谊路29号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诺克海普生空调设备（无锡）有限公司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无锡新区旺庄工业集中区三期二区1号标准厂房(南侧)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广州广电计量检测无锡有限公司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无锡市新吴区珠江路38号、无锡市新吴区宁韵路8号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无锡帕捷科技有限公司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无锡市新吴区岷山路60号D栋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无锡市新祥瑞纺织有限公司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无锡市新吴区锡坤路6号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无锡知芯传感科技有限公司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无锡市新吴区景贤路6号中国物联网国际创新园H3-601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无锡市晨龙塑料厂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无锡市新吴区锡泰路582号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华景传感科技（无锡）有限公司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无锡市新吴区菱湖大道200号中国传感网国际创新园F2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无锡中微掩模电子有限公司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无锡市新吴区菱湖大道202号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无锡菲光科技有限公司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无锡市新吴区菱湖大道200号中国传感网国际创新园G2-2层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无锡迅杰光远科技有限公司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无锡市新吴区思贤路18-5号201室、301室，思贤路18-6号201室、301室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无锡市伊迈尔精密机械科技有限公司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无锡市新吴区硕放振发三路3（6号标房）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江苏艾特敏设备科技有限公司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无锡市新吴区无锡中关村软件园58号楼（L2）-101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无锡赛米垦拓微电子股份有限公司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无锡市新吴区菱湖大道111号软件园天鹅座C座1501室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无锡佳奇工程机械有限公司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无锡市新吴区硕放裕安路88号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无锡锐格思信息技术有限公司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无锡中关村软件园二期52（H12）号楼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金枫林电器（无锡）有限公司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无锡新区华友工业园D3地块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无锡三达环保科技有限公司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无锡市新吴区硕放孙安路东侧、香楠一路北侧地块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无锡市源通轴承有限公司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无锡市新区硕放里河路18号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无锡市东晨机械制造有限公司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无锡市新吴区南站工业集中B区C-02号地块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无锡佩力造纸机械有限公司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无锡市新吴区硕放南开路26号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无锡市大金谊科技有限公司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无锡市新吴区新阳路68号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无锡麦克斯威机械有限公司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无锡市新区梅村锡泰路570号风雷工业园区东北角处9号厂房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住电粉末冶金（无锡）有限公司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无锡新加坡工业园行创四路2号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无锡众智联禾智能科技有限公司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无锡市新吴区清源路20号立业楼A栋1楼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无锡华润安盛科技有限公司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无锡新区锡梅路55号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无锡伟帆不锈钢有限公司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无锡市新吴区坊前新风路29号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无锡比亚迪电子科技有限公司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无锡国家高新区B-83地块1号、2号标房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无锡优谛幻彩色母有限公司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无锡新吴区梅村工业集中区锡达路261号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无锡市双全机械制造有限公司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无锡市新吴区江溪街道坊前锡甘路186-21号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无锡市海博精密橡塑制品有限公司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无锡新加坡工业园新达路28-2-1、28-2-2、28-3-1、28-3-2、28-3-3号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无锡森义化学有限公司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无锡新区坊前镇工业集中区64号地块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无锡乘方汽车部件有限公司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无锡市新吴区江溪街道锡泰路582号的厂房车间十二3楼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无锡焊山河智能科技有限公司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江苏省无锡市新吴区鸿山街道鸿运路168号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无锡信诺光电科技有限公司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无锡市新吴区梅村锡贤路128号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无锡高端新能源科技有限公司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无锡新吴区硕放薛典北路82号B3-001-2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无锡优瑞达金属制品有限公司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无锡市新吴区梅村泰伯大道209号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无锡恩梯量仪科技有限公司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无锡市新吴区梅村街道梅育路117号2号厂房一楼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无锡孚泰行新材料有限公司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无锡新吴区梅育路117号9号标房3楼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无锡市宏涛纸制品厂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无锡市新区鸿山镇鸿声锡甘路4号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无锡盛赛传感科技有限公司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无锡市新吴区景贤路6号中国物联网国际创新园H1-501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江苏普修尔电气有限公司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无锡市新吴区鸿山街道旺鸿路13-7号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无锡旭辉塑料科技有限公司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无锡市新吴区鸿山街道鸿月路26-1号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无锡市永羿宸机械厂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无锡市新区鸿山街道锡梅路184号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无锡丰硕印花有限公司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无锡市新吴区鸿山街道金马路20号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109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无锡市中富达包装装璜有限公司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无锡市新区硕放香楠路81号A栋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110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无锡互天电子科技有限公司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无锡市新吴区鸿山街道鸿运路178号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111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无锡市昕迪医疗科技有限公司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无锡市新吴区新风路60号二楼西起第二、三间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112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无锡星辰途锐智能制造有限公司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无锡市新吴区鸿山街道南部工业园21号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113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无锡市江锡钢板加工有限公司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无锡市新吴区硕放工业集中区五期D4-1号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114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无锡森骏精密注塑有限公司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无锡市新吴区鸿山街道鸿福路12号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115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仿宋_GBK" w:eastAsia="方正仿宋_GBK" w:cs="方正仿宋_GBK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无锡凌达机械制造有限公司</w:t>
            </w:r>
          </w:p>
        </w:tc>
        <w:tc>
          <w:tcPr>
            <w:tcW w:w="33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eastAsia="方正仿宋_GBK" w:cs="方正仿宋_GBK" w:hAnsi="Times New Roman" w:hint="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无锡市新吴区金马路8号（东门）一号车间</w:t>
            </w:r>
          </w:p>
        </w:tc>
      </w:tr>
    </w:tbl>
    <w:p>
      <w:pPr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-6553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altName w:val="方正大标宋_GBK"/>
    <w:panose1 w:val="02020603050405020304"/>
    <w:charset w:val="86"/>
    <w:family w:val="auto"/>
    <w:pitch w:val="variable"/>
    <w:sig w:usb0="00000000" w:usb1="00000000" w:usb2="00000009" w:usb3="00000000" w:csb0="400001FF" w:csb1="FFFF0000"/>
  </w:font>
  <w:font w:name="方正黑体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宋体">
    <w:altName w:val="方正书宋_GBK"/>
    <w:panose1 w:val="00000000000000000000"/>
    <w:charset w:val="86"/>
    <w:family w:val="auto"/>
    <w:pitch w:val="variable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Luxi Sans">
    <w:altName w:val="DejaVu Sans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黑体">
    <w:altName w:val="方正黑体_GBK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altName w:val="方正仿宋_GBK"/>
    <w:panose1 w:val="02010609060101010101"/>
    <w:charset w:val="00"/>
    <w:family w:val="auto"/>
    <w:pitch w:val="variable"/>
    <w:sig w:usb0="00000000" w:usb1="00000000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compatSetting w:name="compatibilityMode" w:uri="http://schemas.microsoft.com/office/word" w:val="15"/>
  </w:compat>
  <w:docVars>
    <w:docVar w:name="commondata" w:val="eyJoZGlkIjoiNTIzODQ2Njk1MWFjNWQxODQwNGEzOWM5MzdjYjBhODQ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宋体" w:hAnsi="Calibri"/>
      <w:kern w:val="2"/>
      <w:sz w:val="32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Luxi Sans" w:eastAsia="黑体" w:hAnsi="Luxi Sans"/>
      <w:b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</w:rPr>
  </w:style>
  <w:style w:type="character" w:default="1" w:styleId="10">
    <w:name w:val="Default Paragraph Font"/>
  </w:style>
  <w:style w:type="paragraph" w:styleId="15">
    <w:name w:val="Normal Indent"/>
    <w:basedOn w:val="0"/>
    <w:pPr>
      <w:ind w:firstLineChars="200" w:firstLine="200"/>
    </w:pPr>
  </w:style>
  <w:style w:type="paragraph" w:styleId="16">
    <w:name w:val="Body Text Indent"/>
    <w:basedOn w:val="0"/>
    <w:next w:val="15"/>
    <w:pPr>
      <w:spacing w:after="120"/>
      <w:ind w:leftChars="200" w:left="200"/>
    </w:pPr>
  </w:style>
  <w:style w:type="paragraph" w:styleId="17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8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9">
    <w:name w:val="Normal (Web)"/>
    <w:basedOn w:val="0"/>
    <w:pPr>
      <w:widowControl w:val="0"/>
      <w:jc w:val="both"/>
    </w:pPr>
    <w:rPr>
      <w:rFonts w:ascii="Calibri" w:eastAsia="宋体" w:cs="宋体" w:hAnsi="Calibri"/>
      <w:kern w:val="2"/>
      <w:sz w:val="24"/>
      <w:szCs w:val="24"/>
      <w:lang w:val="en-US" w:eastAsia="zh-CN" w:bidi="ar-SA"/>
    </w:rPr>
  </w:style>
  <w:style w:type="paragraph" w:styleId="20">
    <w:name w:val="Body Text First Indent 2"/>
    <w:basedOn w:val="16"/>
    <w:pPr>
      <w:widowControl w:val="0"/>
      <w:spacing w:after="120"/>
      <w:ind w:leftChars="200" w:left="200" w:firstLineChars="200" w:firstLine="200"/>
      <w:jc w:val="both"/>
    </w:pPr>
    <w:rPr>
      <w:rFonts w:ascii="Calibri" w:eastAsia="宋体" w:cs="宋体" w:hAnsi="Calibri"/>
      <w:kern w:val="2"/>
      <w:sz w:val="32"/>
      <w:szCs w:val="24"/>
      <w:lang w:val="en-US" w:eastAsia="zh-CN" w:bidi="ar-SA"/>
    </w:rPr>
  </w:style>
  <w:style w:type="character" w:styleId="21">
    <w:name w:val="Strong"/>
    <w:basedOn w:val="10"/>
    <w:rPr>
      <w:b/>
      <w:bCs/>
    </w:rPr>
  </w:style>
  <w:style w:type="character" w:styleId="22">
    <w:name w:val="Hyperlink"/>
    <w:basedOn w:val="10"/>
    <w:rPr>
      <w:color w:val="0000FF"/>
      <w:u w:val="single"/>
    </w:rPr>
  </w:style>
  <w:style w:type="paragraph" w:customStyle="1" w:styleId="23">
    <w:name w:val="样式1"/>
    <w:basedOn w:val="0"/>
    <w:rPr>
      <w:b/>
      <w:color w:val="538135"/>
      <w:sz w:val="28"/>
    </w:rPr>
  </w:style>
  <w:style w:type="character" w:customStyle="1" w:styleId="24">
    <w:name w:val="NormalCharacter"/>
  </w:style>
  <w:style w:type="character" w:customStyle="1" w:styleId="25">
    <w:name w:val="font51"/>
    <w:basedOn w:val="10"/>
    <w:rPr>
      <w:rFonts w:ascii="Times New Roman" w:cs="Times New Roman" w:hAnsi="Times New Roman"/>
      <w:color w:val="000000"/>
      <w:sz w:val="24"/>
      <w:szCs w:val="24"/>
      <w:u w:val="none"/>
    </w:rPr>
  </w:style>
  <w:style w:type="character" w:customStyle="1" w:styleId="26">
    <w:name w:val="font6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character" w:customStyle="1" w:styleId="27">
    <w:name w:val="font01"/>
    <w:basedOn w:val="10"/>
    <w:rPr>
      <w:rFonts w:ascii="宋体" w:eastAsia="宋体" w:cs="宋体"/>
      <w:color w:val="000000"/>
      <w:sz w:val="22"/>
      <w:szCs w:val="22"/>
      <w:u w:val="none"/>
    </w:rPr>
  </w:style>
  <w:style w:type="character" w:customStyle="1" w:styleId="28">
    <w:name w:val="font21"/>
    <w:basedOn w:val="1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29">
    <w:name w:val="font31"/>
    <w:basedOn w:val="1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30">
    <w:name w:val="font41"/>
    <w:basedOn w:val="10"/>
    <w:rPr>
      <w:rFonts w:ascii="宋体" w:eastAsia="宋体" w:cs="宋体"/>
      <w:color w:val="333333"/>
      <w:sz w:val="21"/>
      <w:szCs w:val="21"/>
      <w:u w:val="none"/>
    </w:rPr>
  </w:style>
  <w:style w:type="character" w:customStyle="1" w:styleId="31">
    <w:name w:val="font11"/>
    <w:basedOn w:val="10"/>
    <w:rPr>
      <w:rFonts w:ascii="宋体" w:eastAsia="宋体" w:cs="宋体"/>
      <w:color w:val="000000"/>
      <w:sz w:val="21"/>
      <w:szCs w:val="21"/>
      <w:u w:val="none"/>
    </w:rPr>
  </w:style>
  <w:style w:type="paragraph" w:customStyle="1" w:styleId="32">
    <w:name w:val="Table Text"/>
    <w:basedOn w:val="0"/>
    <w:rPr>
      <w:rFonts w:ascii="仿宋" w:eastAsia="仿宋" w:cs="仿宋"/>
      <w:sz w:val="15"/>
      <w:szCs w:val="15"/>
      <w:lang w:val="en-US" w:bidi="ar-SA"/>
    </w:rPr>
  </w:style>
  <w:style w:type="character" w:customStyle="1" w:styleId="33">
    <w:name w:val="font121"/>
    <w:basedOn w:val="1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34">
    <w:name w:val="font131"/>
    <w:basedOn w:val="10"/>
    <w:rPr>
      <w:rFonts w:ascii="仿宋" w:eastAsia="仿宋" w:cs="仿宋"/>
      <w:color w:val="000000"/>
      <w:sz w:val="24"/>
      <w:szCs w:val="24"/>
      <w:u w:val="none"/>
    </w:rPr>
  </w:style>
  <w:style w:type="character" w:customStyle="1" w:styleId="35">
    <w:name w:val="font112"/>
    <w:basedOn w:val="10"/>
    <w:rPr>
      <w:rFonts w:ascii="仿宋" w:eastAsia="仿宋" w:cs="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11</TotalTime>
  <Application>Yozo_Office27021597764231179</Application>
  <Pages>41</Pages>
  <Words>24262</Words>
  <Characters>26180</Characters>
  <Lines>3738</Lines>
  <Paragraphs>3517</Paragraphs>
  <CharactersWithSpaces>26191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</dc:creator>
  <cp:lastModifiedBy>user</cp:lastModifiedBy>
  <cp:revision>18</cp:revision>
  <dcterms:created xsi:type="dcterms:W3CDTF">2024-03-08T07:14:00Z</dcterms:created>
  <dcterms:modified xsi:type="dcterms:W3CDTF">2024-05-31T09:49:56Z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2052-11.8.2.1132</vt:lpwstr>
  </property>
  <property fmtid="{D5CDD505-2E9C-101B-9397-08002B2CF9AE}" pid="3" name="ICV">
    <vt:lpwstr>074ECE1741B1D746793E5566A6100760</vt:lpwstr>
  </property>
</Properties>
</file>