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</w:pPr>
      <w:r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  <w:t>附件：</w:t>
      </w:r>
    </w:p>
    <w:p>
      <w:pPr>
        <w:spacing w:line="560" w:lineRule="exact"/>
        <w:jc w:val="center"/>
        <w:rPr>
          <w:rFonts w:ascii="方正小标宋_GBK" w:eastAsia="方正小标宋_GBK" w:cs="Times New Roman" w:hint="eastAsia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shd w:val="clear" w:color="auto" w:fill="auto"/>
          <w:lang w:val="en-US" w:eastAsia="zh-CN"/>
        </w:rPr>
        <w:t>2024</w:t>
      </w:r>
      <w:r>
        <w:rPr>
          <w:rFonts w:ascii="方正小标宋_GBK" w:eastAsia="方正小标宋_GBK" w:cs="Times New Roman" w:hint="eastAsia"/>
          <w:sz w:val="32"/>
          <w:szCs w:val="32"/>
        </w:rPr>
        <w:t>年</w:t>
      </w:r>
      <w:r>
        <w:rPr>
          <w:rFonts w:ascii="Times New Roman" w:eastAsia="方正仿宋_GBK" w:cs="Times New Roman" w:hAnsi="Times New Roman" w:hint="eastAsia"/>
          <w:sz w:val="32"/>
          <w:szCs w:val="32"/>
          <w:shd w:val="clear" w:color="auto" w:fill="auto"/>
          <w:lang w:val="en-US" w:eastAsia="zh-CN"/>
        </w:rPr>
        <w:t>4</w:t>
      </w:r>
      <w:r>
        <w:rPr>
          <w:rFonts w:ascii="方正小标宋_GBK" w:eastAsia="方正小标宋_GBK" w:cs="Times New Roman" w:hint="eastAsia"/>
          <w:sz w:val="32"/>
          <w:szCs w:val="32"/>
        </w:rPr>
        <w:t>月</w:t>
      </w:r>
      <w:r>
        <w:rPr>
          <w:rFonts w:ascii="方正小标宋_GBK" w:eastAsia="方正小标宋_GBK" w:cs="Times New Roman" w:hint="eastAsia"/>
          <w:szCs w:val="32"/>
        </w:rPr>
        <w:t>无锡市安全生产三级执法计划安排情况表</w:t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Cs w:val="32"/>
              </w:rPr>
              <w:t>无锡市</w:t>
            </w:r>
          </w:p>
        </w:tc>
      </w:tr>
      <w:tr>
        <w:trPr>
          <w:trHeight w:val="473"/>
        </w:trPr>
        <w:tc>
          <w:tcPr>
            <w:tcW w:w="827" w:type="dxa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482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无锡麦克赛尔能源有限公司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新吴区新区新加坡工业园行创一路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无锡联达化工有限公司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宜兴市屺亭化工园区荆邑北路19号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江阴市中锦化纤有限公司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江阴市徐霞客镇新南路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无锡新畅电子有限公司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无锡市锡山区东港镇港下五一经济园区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无锡市华机机械制造有限公司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无锡市锡山区东港镇东升路292号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江阴市余润能源科技有限公司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江阴市周庄镇杨成路88号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江苏远大电缆有限公司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梁溪区广南路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311号401室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无锡市嘉德机械有限公司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锡山区春笋中路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38-2号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无锡市长盛塑化有限公司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无锡市锡山区锡北镇周家阁村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无锡华翔化纤有限公司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无锡市苏锡路606号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无锡市张生记中药股份有限公司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宜兴市官林镇钮家村人民东路26号（原官林医院钮家分院）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无锡欣盛包装材料科技有限公司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锡山区东港镇锡港路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无锡海达尔精密滑轨股份有限公司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无锡市惠山区钱桥街道钱洛路55号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无锡南方制动件有限公司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无锡市钱桥恒源祥工业园恒溢路19号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无锡力芯微电子股份有限公司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新吴区创业产业园新辉环路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无锡新势力电机科技有限公司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无锡市锡山区羊尖镇工业园B区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无锡市拓展汽车轴承厂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无锡市惠山区玉祁街道芙蓉村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宜兴市阳洋塑料助剂有限公司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宜兴市官林镇化工集中区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无锡先进化药化工有限公司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江苏省无锡市锡山区锡北镇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赤葵电子（无锡）有限公司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无锡市滨湖经济开发区房冠工业园嘉业路5号A2栋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江苏杰夏环保科技有限公司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江苏杰夏环保科技有限公司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江苏江顺精密机电设备有限公司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江阴市周庄镇华宏路18号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宜兴维多利亚家具有限公司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宜兴市陶都工业园（丁蜀镇）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无锡申联专用汽车有限公司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无锡市惠山区惠际路86号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无锡金阳电机有限公司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无锡市惠山区玉祁工业园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江阴市华凤化工植绒有限公司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eastAsia="zh-CN"/>
              </w:rPr>
              <w:t>江阴市玉门西路8号</w:t>
            </w:r>
            <w:bookmarkStart w:id="0" w:name="_GoBack"/>
            <w:bookmarkEnd w:id="0"/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江苏苏青水处理工程集团有限公司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江阴市长泾镇河塘常青路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无锡视美乐激光显示科技有限公司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宜兴经济技术开发区杏里路10号宜兴光电产业园3幢101室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江阴滨江医疗设备有限公司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江阴市周庄镇长寿云顾路38号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无锡市华庄旅游用品厂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华庄镇农联村</w:t>
            </w:r>
          </w:p>
        </w:tc>
      </w:tr>
    </w:tbl>
    <w:p>
      <w:pPr>
        <w:widowControl/>
        <w:jc w:val="left"/>
      </w:pPr>
      <w: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江阴市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江阴市三良橡塑新材料有限公司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江阴市璜土镇石庄友谊路1号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江阴市华亚化工有限公司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江阴市璜土镇石庄扬子大道1号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江阴华理防腐涂料有限公司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江阴市璜土镇立埭村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江阴长盛化工有限公司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江阴市璜土镇石庄扬子大道28号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江阴市欧可涂料有限公司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江阴市顾山镇鉴青村朱家坝2号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江阴市兴国食品包装涂料有限公司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江阴市顾山镇朱家坝5号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江阴润玛电子材料股份有限公司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江阴市龙东路52号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无锡市造漆厂有限公司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江阴市祝塘镇工业园区（西区）金昌路7号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中化道达尔油品有限公司江阴市大桥路加油站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江阴市大桥南路45号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江阴市绮峰加油站有限公司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江阴市澄江街道澄杨路198号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上海聚龙加油站管理有限公司江阴加油站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江阴市锡澄路79号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中国石化销售股份有限公司江苏江阴贯庄加油站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江阴市澄杨路16号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中国石化销售股份有限公司江苏江阴黄山加油站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江阴市滨江中路81号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中国石化销售股份有限公司江苏江阴五星加油站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江阴市澄江街道五星路40号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中国石化销售股份有限公司江苏江阴五云家园便利加油点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江阴市梅园大街21号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中国石化销售股份有限公司江苏江阴先锋桥加油站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江阴市绮山路72号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江阴市金牛玻璃钢材料有限公司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江阴市临港新城利港滨江西路832号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江阴市华钰化工有限公司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江阴市临港新城利港滨江西路836号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江阴市耀宇化工有限公司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江阴市临港新城利港滨江西路838号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江阴市涵丰科技有限公司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江阴市临港新城利港双友路5号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江苏苏青水处理工程集团有限公司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江阴市长泾镇长青路89号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江阴市天邦涂料化工有限公司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江苏省无锡市江阴市申港创新村张家垫128号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江阴市鑫阳化工有限公司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江阴市徐霞客镇长山大道588号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江阴盛源科技有限公司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江阴市青阳镇桐岐联合村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中国石油天然气股份有限公司江苏无锡江阴滨江加油站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江阴市东外环路25号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江阴市金友加油有限公司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江阴市金山路700号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中石化壳牌(江苏)石油销售有限公司江阴美富加油站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江阴市滨江东路359号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江阴国桥石化有限公司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江阴市凤蟠路18号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中国石化销售股份有限公司江苏江阴长山加油站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江阴市澄江街道长山路21号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江阴市恒通华孚能源有限公司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江阴市临港街道镇澄路1089号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中国石化销售股份有限公司江苏江阴滨江西路加油站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江阴市滨江西路750号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中国石化销售股份有限公司江苏江阴申港加油站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江阴市临港新城申港镇澄路1398号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中国石化销售股份有限公司江苏江阴滨江路加油站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江阴市滨江西路609号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江阴海达集装箱部件有限公司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江阴市云顾路201号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江阴中雅高分子新材料有限公司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江阴市徐霞客镇璜塘凤鸣路11号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江阴宏江锻造有限公司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江阴市月城镇盆宕圩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江苏飞轮精密铜管科技有限公司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江阴市周庄镇长乐村长乐路85号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江阴华瑞电工科技股份有限公司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江阴市华士镇华陆路78号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江苏佰恰利机械有限公司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江阴市周庄镇伞墩东路23号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江苏华嵘电工科技有限公司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江阴市华士镇华西工业园环村西路110号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江阴市科诚技术有限公司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江阴市璜土镇南湫路7号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江阴凯迈机械有限公司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江阴市申港街道海港路18-14号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江苏杰立胶粘材料科技有限公司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江阴市镇澄路1388号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江阴硅普搪瓷股份有限公司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江阴市临港街道移山路8号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江阴市中立织造染整有限公司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江阴市徐霞客镇峭岐人民路341号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江苏联亨新材料制造股份有限公司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江阴市徐霞客镇璜塘凤霞路28号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江苏精亚风机有限公司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江阴市新桥镇工业集中区新华路40号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江苏联诚精密合金科技有限公司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江阴市新桥镇丰园路7号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无锡九喜整木家居有限公司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江阴市顾山镇锡张路26号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江阴紫悦精密机械制造有限公司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江阴市祝塘镇文林环南路98号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无锡柏兰家具有限公司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江阴市顾山镇云顾路21号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江阴翱铂材料科技有限公司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江阴市顾山镇锡张路430号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江阴精力环保机械有限公司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江阴市益强合金辅料有限公司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江阴市金石路228号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江阴世友液压机械有限公司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江阴市东安路95号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江阴火地晋服装有限公司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江阴市澄江东路98号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江阴市立信智能设备有限公司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江阴市东盛路23号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江苏法尔胜特钢制品有限公司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江阴市芙蓉路237号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江阴市青松纺织有限公司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江阴市东盛路23号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江阴市华泉机械制造有限公司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江阴市金山路322号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江阴市亚光纺织有限公司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江阴市东盛路50号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江阴安纳捷金属新材料有限公司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江阴市东外环路282号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江阴市万和自动设备有限公司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江阴市东外环路283号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江阴市科宇电器有限公司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江阴市皮弄村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江阴茂翔金属材料有限公司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江阴市绮山村绮下村144号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江阴佰汇金属加工实业有限公司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江阴市新园路7号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江阴斯麦尔服饰有限公司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江阴市澄江街道通运村南外环路658号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江阴宝柏包装有限公司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江阴市澄江街道文富村南外环路858号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江阴贝特菲尔家具有限公司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 xml:space="preserve">江阴市梅园大街667-8号谢园村 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江阴市春光制衣有限公司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江阴市梅园大街667-5号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江阴市要塞冠品整体衣柜加工厂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江阴市斜泾村谢园路10号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江阴市兴达染整有限公司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江阴市南闸街道泾南路2号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江阴杰德金属材料加工有限公司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江阴市南闸街道开运路58号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江阴市奥特莱电机有限公司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江阴市南闸街道南闸村寨里工业园3号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江阴市华澄特种机械工程有限公司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江阴市南闸街道河西路6号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江阴市金固机械模具有限公司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江阴市南闸街道观山村东盟路20号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江阴市华瑞德玻璃制品有限公司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江阴市南闸街道观山村宏图路29号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江阴南工锻造有限公司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江阴市南闸街道开锦路15号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江阴市凯源模锻有限公司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江阴市南闸街道南焦路252号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江阴市名品针织有限公司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江阴市南闸街道南闸村工业集中区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江阴市圣凯洛装饰工程有限公司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江阴市南闸街道白玉路801号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江阴市群友金属制品有限公司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江阴市南闸街道锡澄路892号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江阴市利德特种织物有限公司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江阴市云亭街道云顾路93号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江阴瑞泰新材料科技有限公司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江阴市云亭街道云顾路159号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江阴市亿迈圣液压机械有限公司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江阴市云亭街道季庄路8号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江阴云力构件科技有限公司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江阴市云亭街道那巷路35号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江阴市天福科技有限公司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江阴市云亭街道陶家巷路1号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江苏海特服饰股份有限公司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江阴市云亭街道小吴巷路58号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江阴市七星机械设备制造有限公司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江阴市云亭街道那巷路33号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江阴翔悦铝业有限公司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江阴市云亭街道时山路88号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江阴嘉思特车业有限公司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江阴市云亭街道松文头路22号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江阴市澄丰机械制造有限公司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江阴市云亭街道松文头路8号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江阴润源机械有限公司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江阴市云亭街道长润路2号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江阴荣港管道有限公司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江阴市云亭街道小吴巷路6号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江阴茂恒机械有限公司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江阴市西城路188号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江阴纳爱厨具有限公司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江阴市景联路8号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江阴普迅金属工业有限公司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江阴市滨江西路538号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江阴森海船舶机械有限公司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江阴市景贤路630号-3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江阴圣道奇科技有限公司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江阴市西城路37号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江阴市宝虹电器有限公司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江阴市葫桥陆家村173号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江阴市蓓烨纺织有限公司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江阴市镇澄路41号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江阴市川田机电有限公司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江阴市新长江路1号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江阴市道合红木家居有限公司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江阴市葫桥村蔡家埭31号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江阴申澄起重机械有限公司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 江苏省无锡市江阴市于门路67号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江阴市东盛包装有限公司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江阴市镇澄路1455号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江阴市亚飞金属制品有限公司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江阴市申港街道申新路35号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江苏界达特异新材料股份有限公司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江苏省无锡市江阴市港城大道88-98号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江阴奥翔薄膜科技有限公司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江阴市海港路18-8号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江苏申港电磁线有限公司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江阴市申港街道镇澄路1458号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江苏中基复合材料有限公司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江阴市申港镇亚包大道2号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江阴市申龙电工材料有限公司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江阴市申港移山路15-1号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江阴市润信电器配件有限公司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江阴市申港街道创新村张家垫178号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江阴市兴楼电机有限公司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江阴市申港街道申南村华家村2号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江阴市永鸿橡塑有限公司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镇澄路2226号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江阴市艾帕格包装制品有限公司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北郭庄村前野田43-1号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江阴市华彩包装材料有限公司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北郭庄村芦沟上28号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江阴嘉鸿医疗科技有限公司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贵宾路52号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江苏中海涂层技术有限公司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西利路91号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江阴太博金属制品有限公司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利康东路12号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江阴加华新材料资源有限公司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西利路103号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江苏振江新能源装备股份有限公司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贵宾路60号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江阴绿源环保科技有限公司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滨江西路1018号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江阴市声悦电子有限公司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江市路22号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江阴法尔胜异型金属材料有限公司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江阴市璜土镇石庄华特西路16号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江苏法尔胜精工科技有限公司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江阴市璜土镇璜石路699号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江阴泰诚精密五金有限公司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江阴市璜土镇石庄花港西路18号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江阴法尔胜金属制品有限公司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江阴市璜土镇石庄华特西路16号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深萨肯（上海）切割焊接设备有限公司江阴分公司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江阴市石庄花港东路15号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江阴申莱通盈智能装备有限公司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江苏省江阴市璜土镇石庄新颜东路3号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江阴市瑞鑫锻造有限公司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江阴市璜土镇澄常工业集中区桃园路16号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东亚化成科技（无锡）有限公司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江阴市璜土镇澄常工业集中区贤庄路7号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无锡谷赫动力机械有限公司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江阴市镇澄路3401号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江苏苏星龙澄金属科技有限公司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博路威机械江苏有限公司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江阴市璜土工业园小湖路19号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江阴道豪机械有限公司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江阴市璜土镇镇澄路3437号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江阴中佛纸制品有限公司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江阴市月城镇下塘村陈家村1号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江阴锦澄钢铁有限公司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江阴市月城镇张家桥西首冯泾路6-9号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江苏安凯特科技股份有限公司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江阴市月城镇工业园区月东路221号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江阴市大桥不锈钢管有限公司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江阴市月城镇水韵路58号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无锡海菲焊接设备有限公司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江阴市月城镇水韵路28号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江阴恒力电子有限公司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江阴市月城镇北环路18号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江阴市顶格家居有限公司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江阴市月城镇月翔路11号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江阴市新凯电子科技有限公司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江阴市青阳镇洪腾路19号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江阴市格邦橡塑制品有限公司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江阴市青阳镇工业园区B-1区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江阴市宏健文体用品有限公司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江阴市青阳镇工业园区圣杨路9号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无锡市万盛橡塑制品有限责任公司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江阴市青阳镇锡澄路1559-5号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江阴市永真橡塑制品有限公司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江阴市青阳镇工业园区南区工业三道洪腾路2号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江阴市辉龙电热电器有限公司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江阴市青阳镇润阳路28号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江阴市第三橡胶制品有限公司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江阴市青阳镇振阳路52号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江阴市帕沃电器有限公司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江阴市青阳镇振阳路13号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江阴市南天电子电器配件厂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江阴市桐岐街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江阴市南源硅胶有限公司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江阴市青阳镇工业园区三路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江阴市金凤医疗器材有限公司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江阴市徐霞客镇金凤村周家村74号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江阴市大生化纤有限公司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江阴市徐霞客镇璜塘环东中路12号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江阴市昊亚涤塑包装有限公司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江阴市徐霞客镇璜塘金凤村李巷上166号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丽瀑金属（江阴）有限公司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江阴市徐霞客镇璜塘工业园区凤凰路15号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江阴市博源包装材料有限公司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江阴市徐霞客镇璜塘环北路180号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江阴市万羿服饰有限公司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江阴市徐霞客镇璜塘青溪路35号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江阴翔婷纺织有限公司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江阴市徐霞客镇峭岐迎宾大道23号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江阴市凯信模锻有限公司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江阴市徐霞客镇峭岐工业园区霞光路12号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江阴市品邦新材料科技有限公司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江阴市徐霞客镇峭岐峭璜路2-2号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江苏夏邦制冷设备有限公司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江阴市徐霞客镇峭岐峭璜路3号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江阴市银锐精密五金有限公司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江阴市徐霞客镇峭岐计家村95号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无锡京仁天天文化用品有限公司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江阴市徐霞客镇北渚村大刘家村68号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江阴市新大压铸有限公司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江阴市徐霞客镇北渚村南绛192号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无锡市回力铸造厂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江阴市徐霞客镇北渚村南绛235号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江阴市兴欣生物科技有限公司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江阴市徐霞客镇马镇村马巷上67号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江阴金天金属制造有限公司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江阴市华士镇陆桥河东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江阴市锦尔纺织品制造有限公司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江阴市华士镇华西工业园区民企一路3号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江阴市大禹铝业科技有限公司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江阴市华士镇红星路539号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江阴市大金塑业有限公司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江阴市华士镇陆桥田由工业园共臻路6号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江苏江山塑业科技有限公司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江阴市华士镇华长路551号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江阴市顺恒橡塑科技有限公司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江阴市华士镇工业园区民企二路12号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江阴市新东气门嘴有限公司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江阴市华士镇红旗路50号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江阴市天阳金属制品有限公司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江阴市华士镇曙新村龙山路9号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陆东塑胶工业有限公司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江阴市华士镇华长路553号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江阴市中财模塑有限公司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江阴市华士镇工业集中区华陆路19号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无锡跃仁真空科技有限公司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江阴市华士镇砂山路20号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无锡迈力塑业科技有限公司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江阴市华士镇华陆路58号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江阴市金建无纺布制品有限公司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江阴市华士镇华西十二村小陆家基路3号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江阴市昌雄金属科技有限公司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江阴市华士镇华陆路108号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江苏鑫澄昌合金材料有限公司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江阴市周庄镇长寿云顾路583号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江阴市柯蓓纺织有限公司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江阴市周庄镇山泉村山泉路64号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江阴圣诺帝奥家居有限公司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江阴市周庄镇长寿云顾路528号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江阴市龙玉锻压有限公司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江阴市周庄镇砂山大道273号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江阴市明达染整有限公司第二分公司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江阴市周庄镇龙腾路25号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江阴市明达染整有限公司第九分公司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江阴市周庄镇龙云路17号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江阴东强纺织有限公司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江阴市周庄镇宗言村金门路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江阴市余润光伏材料有限公司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江阴市周庄镇砂山大道155号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江阴盛达法兰有限公司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江阴市周庄镇砂山大道288号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江阴德吉铸造有限公司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江阴市周庄镇长青路与砂山大道交界处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海澜之家集团股份有限公司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江阴德邦裤业有限公司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新桥镇苏市村石洞泾2号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江阴市雅泽毛纺织有限公司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新桥镇孟庄路1号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江阴中盛服饰有限公司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新桥镇新华路25号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江阴市特羽纺织品科技有限公司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新桥镇东园路12号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江阴市华尊毛纺织有限公司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新桥镇新郁路小圆里1号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江阴市鑫马起重机械有限公司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长泾镇河塘中心街2号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江阴吉鹰科技有限公司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长泾镇范钱路302号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江阴市新峰钢化玻璃有限公司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长泾镇兴园路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无锡市云泽安全玻璃科技有限公司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长泾镇工业集中区兴园路127号-2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江阴市驰峰毛纺织染有限公司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长泾镇兴园路88号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江阴市新颖彩印包装有限公司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长泾镇长东村吴家坝47-7号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江阴市蔚然服饰有限公司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长泾镇长东村长安路8号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江阴市泽坤金属制品有限公司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长泾镇蔡桥村草河岸1号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江阴市长源标准件有限公司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长泾镇河塘南街公路西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江阴市红豆呢绒织造有限公司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长泾镇长兴路7号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江阴市金棉服饰有限公司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长泾镇昌元路六号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江阴市云德电镀有限公司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长泾镇泾东村墙东1号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江阴市长泾第二毛纺织厂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长泾镇刘桥村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江阴市万众钢化玻璃有限公司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万兴村郑家巷160号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江阴市香缘里印染有限公司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北国锡张路518号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江阴市华丰印刷机械有限公司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北国锡张公路538号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江阴市永成纸制品有限公司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北国老锡张路30号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江苏博隆船舶科技有限公司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锡张公路528号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江阴市嘉铭新材料科技有限公司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严读桥18号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江阴市科盛机械有限公司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金家湾1号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江阴金港无纺布有限公司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红豆村古塘183号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江阴市春建玻璃制品有限公司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红豆村永安桥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江阴市瀚云织造有限公司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顾山镇花园路27-2号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江阴沐祥精工科技有限公司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顾山镇锡张路9号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江阴市羽项汽车饰件有限公司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锡张路172号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江苏云蝠跨境电子商务产业园有限公司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锡张路200号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江阴优蝠服饰有限公司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人民路3号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江阴市富衣纺织品有限公司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江阴市祝塘镇文林文南路62号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江阴市涵睿服饰有限公司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江阴市祝塘镇文林文南路109号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江阴市隆光纺织品有限公司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江阴市祝塘镇文林文南路62号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江阴菱鑫服饰有限公司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江阴市祝塘镇富顺村唐下徐家55号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江阴市华磊服饰有限公司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江阴市祝塘镇文林河湘路3号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江阴市双帆服饰有限公司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江阴市祝塘镇文林锡文路29号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江阴市大田纺织品有限公司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江阴市祝塘镇文林林达路2号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江阴市雪球服饰有限公司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江阴市祝塘镇新达路8号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江阴市青慈服饰有限公司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江阴市祝塘镇祝璜路88号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江阴市通和纱业有限公司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江阴市祝塘镇工业集中区B区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江阴市荣飞针纺服饰有限公司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江阴市祝塘镇北前路58号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江阴市三良橡塑新材料有限公司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江阴市璜土镇石庄友谊路1号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1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宜兴市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江苏东晨电子科技有限公司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江苏金泰科精密科技有限公司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江苏海岳环境工程有限公司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宜兴中大纺织有限公司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无锡市苏邦橱柜制造有限公司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无锡市明涛电缆科技有限公司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江苏华远电缆有限公司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无锡市博力合金科技有限公司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远东电缆有限公司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江苏迈克化工机械有限公司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江苏泰源环保科技股份有限公司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西门子能源燃气轮机部件（江苏）有限公司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美尔耐密胺制品宜兴有限公司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无锡鑫旺德新材料科技有限公司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宜兴市为杰耐火材料有限公司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无锡意中达纺织有限公司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宜兴利荣达科技有限公司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宜兴市东方皮塑化工有限公司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优尼（宜兴）新材料有限公司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江苏国信复合材料科技股份有限公司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新建镇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宜兴市国昌轧辊有限公司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新建镇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江苏和昌重工科技有限公司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新建镇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宜兴宝明环保设备有限公司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宜兴北鹰电子有限公司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宜兴欧凯陶瓷科技有限公司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</w:t>
            </w:r>
          </w:p>
        </w:tc>
      </w:tr>
      <w:tr>
        <w:trPr>
          <w:trHeight w:val="566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宜兴市鼎立模具制造有限责任公司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宜兴市振宇冶金设备有限公司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宜兴市晨昌环保设备厂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江苏帕伦斯环保科技有限公司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宜兴法阿姆工业电池有限公司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江苏东邦科技有限公司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宜兴苏建新型建材科技有限公司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宜兴市腾龙物资有限公司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无锡春秋回转支承制造有限公司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宜兴大平杆塔制造有限公司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无锡住信建筑构件有限公司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江苏瑞雪环保科技有限公司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江苏格兰特干燥浓缩设备有限公司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江苏奥斯达带业有限公司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无锡市爱德森机械有限公司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无锡市锦晔炉料有限公司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江苏长远电缆有限公司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无锡市新奥电子有限公司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无锡市锦晔炉料有限公司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江苏长远电缆有限公司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无锡市新奥电子有限公司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江苏万佳环保工程有限公司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宜兴市忠嘉陶瓷有限公司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宜兴凯华陶瓷有限公司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宜兴市丁蜀镇佳木堂家具厂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宜兴市美华陶瓷工艺厂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无锡市南方耐材有限公司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湖父镇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宜兴市连铸耐火材料厂有限公司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湖父镇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宜兴市嘉圆纺织有限公司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西渚镇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宜兴志亚纺织品有限公司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西渚镇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宜兴市润达纺织有限公司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太华镇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无锡鼎球绢丝纺有限公司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太华镇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宜兴市三鑫电子有限公司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宜兴精益特种橡胶制品有限公司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宜兴市劲吊起重机械有限公司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无锡市新都环保科技有限公司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宜兴市爱博纤维制品有限公司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无锡市科航环境工程有限公司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宜兴瑞峰新型材料有限公司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无锡赛至机械设备有限公司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 xml:space="preserve">无锡百利通不锈钢管有限公司 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无锡市侣湖橡胶制品有限公司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无锡市力力衣业有限公司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无锡宇工机械制造有限公司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江苏德威节能集团有限公司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宜城街道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宜兴市顺合冶金材料有限公司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屺亭街道北片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宜兴市鹏皓纺织品有限公司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屺亭街道北片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宜兴市天晟高新科技材料有限公司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屺亭街道北片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宜兴市欧亚达封头有限公司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开发区庆源大道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无锡市慕德科技有限公司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开发区杏里路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宜兴市路达交通设施有限公司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开发区杏里路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无锡市欧亚灯业有限公司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新庄街道新庄社区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宜兴市迅达耐火材料有限公司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新庄街道新塍社区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宜兴市富豪节能材料有限公司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新庄街道曹家村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宜兴市明辉金属制品有限公司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新庄街道曹家村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江苏洪流电磁线有限公司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芳桥街道扶风村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江苏英伦环保科技有限公司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芳桥街道工业集中区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江苏德迩赛智能装备科技有限公司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芳桥街道工业集中区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宜兴市同聚机械科技有限公司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芳桥街道后村村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宜兴市俊鑫金属科技有限公司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宜兴市和桥轻纺建材装璜市场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 xml:space="preserve"> 国合绿材科技（江苏）有限公司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环科园宁杭公路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江苏天腾环境科技有限公司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宜兴市宏业机电设备有限公司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新街街道工业集中区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无锡市天森无损检测器材有限公司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宜兴市希羽陶瓷有限公司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丁蜀镇川埠村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宜兴市兴特耐火材料有限公司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丁蜀镇张泽村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宜兴市腾达衬肩厂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丁蜀镇定溪村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宜兴市惠能电子材料有限公司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丁蜀镇洑东村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宜兴市翀昊科技有限公司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丁蜀镇张泽村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宜兴市丁山陶瓷炉料有限公司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丁蜀镇双桥村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江苏海德陶瓷科技有限公司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丁蜀镇洛涧村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常安模具服务部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丁蜀镇蜀山社区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宜兴市同创鑫屹金属材料有限公司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宜兴市特威陶陶瓷有限公司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丁蜀镇双庙村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宜兴市飞达电工材料有限公司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丁蜀镇洛涧村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宜兴市帝升电气有限公司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官林镇东虹路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无锡市昊利电线电缆有限公司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官林镇大田路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无锡通睿热能科技有限公司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官林镇凌霞村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无锡问天伴热科技有限公司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官林镇大田路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江苏柯瑞线缆科技有限公司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官林镇丰义村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无锡市鸿骐润线缆有限公司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官林镇戈庄村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宜兴市亿恒金属材料有限公司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丰义镇大儒村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无锡梵立欧建材科技有限公司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官林镇义庄村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江苏业达电缆有限公司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官林镇都山村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无锡市诺峰电缆有限公司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无锡市新沪安电气科技有限公司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官林镇新宜金北路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江苏长能电缆科技有限公司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官林镇东尧村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宜兴市华盛环保管道有限公司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高塍镇志泉村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欧亚华都(宜兴)环保有限公司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宜兴市文晖文具有限公司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高塍镇塍西村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江苏大昌电力器材有限公司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高塍镇徐家桥村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江苏兴炜达电气科技有限公司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高塍镇桃园社区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江苏绿景环保设备有限公司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圣安电缆有限公司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高塍镇桃园社区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宜兴凯亿特人造草坪有限公司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宜兴市鹏江环保设备制造有限公司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无锡艾驱电动科技有限公司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新来贺隐藏门技术（无锡）有限公司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刘氏包装（江苏）有限公司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和桥镇闸口村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无锡伊诺特石化机械设备有限公司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无锡市恒特机电有限公司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和桥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无锡岩和机电科技有限公司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江苏名业机械科技科技有限公司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徐舍镇工业区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宜兴世超模具有限公司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徐舍镇模架园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宜兴市明天塑业有限公司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徐舍镇洴浰村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江苏联为鼓风机有限公司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徐舍镇工业区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宜兴创辰机械设备有限公司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徐舍镇民主社区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宜兴市利康机械配件厂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徐舍镇潘家坝村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江苏宝抚优精密机械有限公司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徐舍镇模架园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无锡华起盛精密模具科技有限公司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徐舍镇模架园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徐舍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江苏琦杰制冷设备有限公司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徐舍镇工业区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无锡斯卡特节能科技有限公司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周铁镇下邾村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北京特高换热器有限公司宜兴分公司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周铁镇竺西工业区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无锡唐诚机械有限公司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周铁镇湖滨北路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宜兴市晟隆节能设备有限公司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周铁镇湖滨北路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宜兴市鲁海暖通设备有限公司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周铁镇分水村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</w:t>
            </w: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宜兴市明豪流体控制设备有限公司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周铁镇竺西工业区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宜兴市联创包装制品有限公司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万石镇漕东村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宜兴市金装包装有限公司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万石镇漕东村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宜兴市荣德金属制品有限公司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万石镇后洪村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美聚金属制品（宜兴）有限公司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万石镇漕东村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宜兴市凯特耐材科技有限公司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万石镇马庄村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恒攸晟（无锡）机械有限公司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万石镇马庄村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宜兴市联信物资有限公司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万石镇黄土寺村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宜兴市万石镇国洪机械厂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万石镇漕东村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江苏优晖机电有限公司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万石镇漕东村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宜兴市万盛石化机械设备有限公司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宜兴市张渚镇汉和石材工艺厂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张渚镇犊山村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宜兴市金犊食品有限公司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张渚镇犊山村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宜兴市欧冠美彩板有限公司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张渚镇犊山村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宜兴市新华轧钢有限公司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张渚镇凤凰村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宜兴市富事达机械有限公司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张渚镇芙蓉村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茗迪科技（江苏）有限公司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张渚镇芙蓉村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宜兴市天华竹木制品有限公司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太华镇三支岗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宜兴市鼎强竹木业有限公司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太华镇振兴路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宜兴市瑞程纺织有限公司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太华镇云湖村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宜兴市阳光印铁制罐有限有限公司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太华镇工业区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1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Picture_63 3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67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4" name="Text_Box_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Text_Box_4 6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69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7" name="Text_Box_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Text_Box_12 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71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9" name="Text_Box_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Text_Box_28 1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73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11" name="Text_Box_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Text_Box_24 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75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13" name="Text_Box_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Text_Box_51 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77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15" name="Text_Box_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Text_Box_50 1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79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17" name="Text_Box_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Text_Box_49 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81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19" name="Text_Box_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Text_Box_48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83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21" name="Text_Box_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Text_Box_47 2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85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23" name="Text_Box_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Text_Box_46 2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87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25" name="Text_Box_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Text_Box_27 2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89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27" name="Text_Box_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Text_Box_44 2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91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29" name="Text_Box_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Text_Box_43 3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93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31" name="Text_Box_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Text_Box_42 3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95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33" name="Text_Box_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Text_Box_41 3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97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35" name="Text_Box_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Text_Box_40 3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99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37" name="Text_Box_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Text_Box_39 3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01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39" name="Text_Box_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Text_Box_38 40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03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41" name="Text_Box_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" name="Text_Box_37 43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05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44" name="Text_Box_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" name="Text_Box_36 45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07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46" name="Text_Box_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" name="Text_Box_35 47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09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48" name="Text_Box_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" name="Text_Box_34 49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11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50" name="Text_Box_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" name="Text_Box_33 51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13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52" name="Text_Box_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" name="Text_Box_32 53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15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54" name="Text_Box_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" name="Text_Box_31 55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17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56" name="Text_Box_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" name="Text_Box_30 57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19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58" name="Text_Box_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" name="Text_Box_11 59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21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60" name="Text_Box_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" name="Text_Box_26 6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23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62" name="Text_Box_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" name="Text_Box_25 63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25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64" name="Text_Box_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" name="Text_Box_10 65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27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66" name="Text_Box_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" name="Text_Box_23 67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29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68" name="Text_Box_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" name="Text_Box_22 69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31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70" name="Text_Box_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" name="Text_Box_45 71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33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72" name="Text_Box_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" name="Text_Box_20 73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35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74" name="Text_Box_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" name="Text_Box_19 75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37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76" name="Text_Box_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" name="Text_Box_18 7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39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78" name="Text_Box_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" name="Text_Box_17 79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41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80" name="Text_Box_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" name="Text_Box_16 81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43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82" name="Text_Box_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" name="Text_Box_15 83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45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84" name="Text_Box_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" name="Text_Box_14 85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47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86" name="Text_Box_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" name="Text_Box_29 87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49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88" name="Text_Box_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" name="Text_Box_3 89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51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90" name="Text_Box_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" name="Text_Box_9 91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53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92" name="Text_Box_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" name="Text_Box_21 93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55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94" name="Text_Box_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" name="Text_Box_8 95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57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96" name="Text_Box_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" name="Text_Box_7 97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59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98" name="Text_Box_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" name="Text_Box_6 99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61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100" name="Text_Box_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" name="Text_Box_13 101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63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102" name="Text_Box_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" name="Text_Box_1 103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65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104" name="Text_Box_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" name="Text_Box_2 105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67" behindDoc="0" locked="0" layoutInCell="1" hidden="0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0</wp:posOffset>
                  </wp:positionV>
                  <wp:extent cx="0" cy="219075"/>
                  <wp:effectExtent l="0" t="0" r="0" b="0"/>
                  <wp:wrapNone/>
                  <wp:docPr id="106" name="Text_Box_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" name="Text_Box_5 107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6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4165"/>
                  <wp:effectExtent l="0" t="0" r="0" b="0"/>
                  <wp:wrapNone/>
                  <wp:docPr id="108" name="Picture_63_SpCnt_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" name="Picture_63_SpCnt_1 109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17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3055"/>
                  <wp:effectExtent l="0" t="0" r="0" b="0"/>
                  <wp:wrapNone/>
                  <wp:docPr id="110" name="Picture_63_SpCnt_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" name="Picture_63_SpCnt_2 111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3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宜兴市金蓝印铁制罐有限公司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太华镇云湖村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宜兴市西渚镇腾跃模具厂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西渚镇篁里村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 xml:space="preserve"> 无锡市三晶织造有限公司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新建镇臧林村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宜兴市鑫源辊业有限公司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新建镇新建村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宜兴市永恒纺织有限公司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新建镇臧林村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无锡市炎昌新型材料科技有限公司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杨巷镇工业集中区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无锡贝科斯维电机科技有限公司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杨巷镇芳东村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宜兴市华盛筑炉材料有限公司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宜兴市旭日耐材制品有限公司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宜兴市庆丰耐火材料有限公司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宜兴市湖㳇曙光耐火材料厂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宜兴市宙斯泵业有限公司南园分公司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宜城街道南园村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江苏商达环保设备有限公司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宜城街道南园村</w:t>
            </w:r>
          </w:p>
        </w:tc>
      </w:tr>
    </w:tbl>
    <w:p>
      <w:pPr>
        <w:widowControl/>
        <w:adjustRightInd w:val="0"/>
        <w:snapToGrid w:val="0"/>
        <w:spacing w:line="240" w:lineRule="exact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/>
                <w:szCs w:val="32"/>
              </w:rPr>
              <w:t>梁溪</w:t>
            </w:r>
            <w:r>
              <w:rPr>
                <w:rFonts w:ascii="Times New Roman" w:eastAsia="方正仿宋_GBK" w:cs="Times New Roman" w:hAnsi="Times New Roman" w:hint="eastAsia"/>
                <w:szCs w:val="32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无锡凯泉给排水设备自动化有限公司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无锡市梁溪区扬名工业园B区80号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无锡市新远机电精密制造有限公司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无锡市梁溪区扬高路2号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无锡富星地毯有限公司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无锡市梁溪区扬名高新技术产业园 C区 098-5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无锡市鑫阳减震器有限公司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无锡市扬名高新技术产业园C区069号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无锡市秋田产业机械有限公司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无锡市扬工路扬名高新技术产业园D区070号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无锡市佳琦汽车附件有限公司  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江苏省无锡市梁溪区黄巷街道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 无锡市丽盛印刷有限公司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江苏省无锡市梁溪区黄巷街道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无锡市前宇工程机械有限公司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江苏省无锡市梁溪区黄巷街道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无锡市荣光华电器有限公司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江苏省无锡市梁溪区黄巷街道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无锡市申达玻璃仪器有限公司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  无锡市锡沪西路127-1号  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无锡市吴桥社会福利厂包装材料分厂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江苏省无锡市梁溪区黄巷街道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无锡新宝海商贸有限公司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无锡市江海西路金山北私营园B区135号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无锡运辉食品有限公司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江苏省无锡市梁溪区黄巷街道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无锡赛里斯服装有限公司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传感园C幢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无锡市梁溪呢绒服装有限公司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扬名高新技术产业园B区38号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无锡市美加美家家具有限公司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无锡市南长区扬高路2号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无锡顺华化工贸易有限公司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无锡市梁溪区复兴路107号25层J单元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无锡显祖科技有限公司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无锡市梁溪区大成巷8-2002-3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无锡三阳百盛广场有限公司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江苏省无锡市人民路127号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无锡湖光北方光电有限公司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无锡市盛岸路饭箩巷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无锡东晖盛源进出口贸易有限公司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无锡市人民西路25-1816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清名桥街道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江苏元发超能化工科技有限公司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无锡市人民东路29号工业大厦楼1603室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清名桥街道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无锡市锦世华贸易有限公司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无锡市人民东路29号1513室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清名桥街道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无锡市逸琪飞化工有限公司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无锡市梁溪区人民东29号工业大厦1103室</w:t>
            </w:r>
          </w:p>
        </w:tc>
      </w:tr>
      <w:tr>
        <w:trPr>
          <w:trHeight w:val="566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北大街街道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无锡市虹牌涂料有限公司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无锡市新欧风花园21－1502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北大街街道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无锡市徐芮商贸有限公司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无锡市中山路607号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无锡市雨灵制衣厂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裕旺村123号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无锡市雄佳商贸有限公司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锡沪路6-1003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无锡吉永电子科技有限公司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飞宏路58号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无锡联合汽车用品有限公司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无锡市南湖大道789-J幢-1楼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无锡民和机械制造有限公司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无锡市扬高路1号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无锡市佳敏兴机械制造有限公司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金星科技园C098-2(无锡市梁东路98号)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无锡市圣友时装有限公司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中桥三村46-1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无锡科锐漫电子科技有限公司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飞宏路58号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无锡国弛强包装机械有限公司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会北路26-4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无锡鸿蒙工控技术有限公司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会北路26-6-2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无锡杰博仪器科技有限公司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会北路26-9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无锡市求盛纺织机械配件制造有限公司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会北路28-142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无锡市汇明光电仪器厂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新惠路10号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无锡市吉瑞特机械有限公司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毛巷168号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瞻江街道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无锡梁溪区巨诚内衣加工厂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锡澄路300号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瞻江街道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无锡市凯驰电气有限公司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前村工业园A区23号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瞻江街道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江苏润夏新材料有限公司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凤宾路100号联东U谷39栋1428室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锡山区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无锡市洺尧铸造厂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锡山区鹅湖镇彩桥工业园D区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无锡市寿德木业有限公司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锡山区鹅湖镇科技路1号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无锡市金晟安金属制品有限公司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锡山区鹅湖镇三新村张马桥路51号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无锡百通达科技有限公司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锡山区安镇镇（厚桥）谢埭荡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无锡乐杯尔家具制造有限公司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锡山经济技术开发区安泰二路18号1单元22-25号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无锡市骏拓精工机械有限公司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锡山区厚桥街道新谊路东风桥8号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无锡悍玛机车部件有限公司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锡山区羊尖镇工业园区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无锡市天佑机电设备有限公司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锡山区羊尖镇工业园区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无锡华诺威动物保健品有限公司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锡山区羊尖镇东廊路162号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江苏俊如智能装备科技有限公司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锡山区羊尖镇工业园厚新路258号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无锡明达包装材料有限公司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锡山区锡北镇寨门村西新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无锡百利新新材料科技有限公司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无锡市锡山区锡北镇张泾工业园区泾瑞路38号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无锡市瑞佳丰格木业有限公司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无锡市天马家具有限公司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无锡市锡山区锡北镇八士劲丰村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无锡市明盛金属制品厂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锡山区锡北镇寨门张河路83号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无锡宇亚铝业有限公司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无锡市锡山经济开发区芙蓉三路128号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中好（无锡）智能装备有限公司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无锡市锡山区春江西路169号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江苏禾裕电动机车有限公司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江苏省无锡市锡山经济开发区春晖中路58号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无锡日月合金材料有限公司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无锡市锡山经济开发区蓉洋一路9号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无锡志东机电设备有限公司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无锡市锡山经济开发区坊达路227号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无锡晶圣鑫运动服饰有限公司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无锡市锡山区东北塘镇农坝村农石路28号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无锡诚博机械科技有限公司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无锡市锡山区东北塘镇农坝村农新路52号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无锡鼎海盛电气有限公司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无锡市锡山区东北塘镇农坝村农坝小学路南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无锡市华通液压气动制造有限公司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无锡市锡山区东北塘镇农坝村杨家二桥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无锡市科宇橡胶模具厂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锡山区东北塘东跃路9号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无锡市锡峰工业滤布有限公司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锡山区东北塘锡通社区下旺工业园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无锡市金太阳新纺织机配套有限公 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锡山区东北塘金鹰工业园100-2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无锡臻鼎金属制品有限公司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锡山区东北塘金鹰工业园100-3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无锡尚麟服饰有限公司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锡山区东北塘金鹰工业园100- 16-2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无锡特瑞环保材料有限公司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锡山区东北塘金鹰工业园100- 16-3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无锡通威生物科技有限公司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春象路48号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无锡润安涂装科技有限公司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芙蓉中二路300号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派克汉尼汾工程材料（无锡）有限公司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蓉通路15号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无锡冬夏机电有限公司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友谊北路1号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无锡双益精密机械有限公司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蓉通路17-1号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无锡甜丰食品有限公司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友谊北路333号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江苏琪瑜光电科技有限公司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蓉通路9号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无锡奥金液压机械有限公司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春雷东路5号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无锡奥盛制衣有限公司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芙蓉工业园A区13号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无锡市隆亭包装科技有限公司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芙蓉一路121号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彼尔格（无锡）机械制造有限公司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团结中路12号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无锡一品金科家居有限公司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新屯横路18号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无锡市正泰包装厂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蓉兴三路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无锡晶湛半导体有限公司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芙蓉三路108号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无锡市东亭晨新喷涂有限公司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春星友谊路283-7号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无锡市锡玻玻璃工程有限公司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春星友谊路283号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无锡胜维电气有限公司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春晖中路58号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无锡伊西奥新能源科技有限公司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锡山区鹅湖镇甘西路399号德邻工业园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无锡振凯新能源科技有限公司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锡山区鹅湖镇青虹路888号（德邻企业内）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无锡赛尔宝新能源有限公司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锡山区鹅湖镇青虹路93号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江苏超今新材料有限公司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锡山区鹅湖镇甘北西路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江苏宗申电动车有限公司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锡山区鹅湖镇鹅湖工业园区青虹路153号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无锡异启迪家具有限公司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锡山区鹅湖镇张马桥路12号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无锡市佳亨塑业有限公司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锡山区鹅湖镇群联村谢埭荡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无锡市盛烽福缘塑料制品有限公司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锡山区鹅湖镇鹅湖村第二工业区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无锡市双佳彩印厂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鹅湖镇荡 口青荡村包家桥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无锡市嘉盛彩印包装有限公司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锡山区鹅湖镇新桥村新光工业园8号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无锡市工天装饰材料有限公司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锡山区鹅湖镇鹅湖南路2号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无锡市壹与陆金属制品有限公司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锡山区鹅湖镇甘吴路2号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无锡欣鼎金属制品有限公司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锡山区鹅湖镇月溪路300号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无锡欣鼎金属制品有限公司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锡山区鹅湖镇月溪路300号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无锡朗圣车业有限公司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无锡市锡山区锡北镇泾石路7号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锡山区锡北乐佳车辆配件厂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无锡市锡山区锡北镇新明村泾兴路原电镀厂内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无锡市大坝有色金属铸件厂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锡山区锡北镇八士新坝村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无锡欧玛机械制造有限公司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无锡市锡山区锡北镇张泾东段209号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无锡市春一金属制品有限公司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无锡市锡山区锡北镇张泾泾新村泾瑞路8-2厂房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无锡隆祥针纺织品有限公司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锡山区锡北镇八士春风村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无锡欧睿机械制造有限公司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无锡市锡山区锡北镇锡港东路170号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江苏法兰德电机科技有限公司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无锡市锡山区锡北镇泾新路8- 1号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无锡市灵达橡塑机械厂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无锡市锡山区锡北镇八士粮管所内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无锡大金智能科技有限公司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无锡市锡山区锡北镇泾新路9号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无锡嘉源五金制品有限公司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无锡市锡山区锡北镇泾新路7-2号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无锡和源精密机械有限公司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无锡市锡山区锡北镇泾虹路58号优谷产业园73号-4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无锡市森科金属制品有限公司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无锡市锡山区锡北镇西新路80号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无锡宝岛车业科技有限公司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无锡市锡山区锡北镇泾瑞路10号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江苏国威摩托车有限公司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锡山区安镇街道大成工业园铃威西路6号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无锡力速机车工业有限公司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安镇街道锡沪路路 口（众星内）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无锡光成机车部件有限公司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安镇街道大成工业园厚惠路与联谦路交叉口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锡山区志建冷弯设备厂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锡山区安镇街道大成工业园东盛路898号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无锡亿帆管业有限公司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安镇街道大成工业园A区纬一路2号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无锡市环华机械制造有限公司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锡山区安镇街道大成工业园东盛路518号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无锡启发电子科技有限公司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安镇街道胶阳路2900号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无锡立兴车辆配件有限公司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安镇街道大成工业园B区翔云路10号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无锡市江东制衣厂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锡山区安镇街道大成工业园A区（震茂包装2楼）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无锡市新联木制品有限公司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锡山区厚桥街道厚嵩东路111号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无锡宇宙纺织器材有限公司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厚桥街道安泰三路2118号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锡山区旸光减震器厂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厚桥街道中东村厚荡路5号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无锡市广泰诚机械制造有限公司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厚桥街道安泰三路1060号F( 一楼)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无锡格凡科技有限公司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无锡市锡山区安泰三路1060号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无锡弘博彩板焊管有限公司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锡山区经济开发区安泰路1038号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无锡华友发电设备有限公司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胶阳路2597号（东区）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无锡润科轨道科技有限公司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锡山区厚桥中东村新丰桥桥堍北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锡山区雄宇精密机械加工厂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厚桥街道厚鸿路888号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无锡市锦达铝制品有限公司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厚桥街道中东村东风桥桥堍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无锡市华贸洁具工艺品厂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恒羊路2号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无锡市亿远塑业科技有限公司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新羊热电内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无锡市明钰电缆附件厂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新羊大道旁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无锡郡安包装材料有限公司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三房廊下55号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无锡华林塑件有限公司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锡山区机械装备产业园B区119号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无锡佳顺工程机械科技有限公司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安泰三路6号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无锡市川齐科技有限公司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锡沪西路328号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无锡鼎茂机械制造有限公司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南盛路28号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无锡嘉银新材料科技有限公司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胶阳路97号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无锡宝丽装饰材料有限公司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无锡市锡山区羊尖工业园胶山路以南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无锡红豆运动科技有限公司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无锡市锡山区东港镇红豆工业城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无锡市德诚冷挤件厂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锡山区东港镇港下河南庄村吴家沿10号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无锡市金正大工贸有限公司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锡山区东港镇港东村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无锡翔云道桥科技有限公司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无锡市锡山区东港镇里西村世纪桥堍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江苏金维氨生物工程有限公司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无锡市锡山区东港镇东升路287号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无锡市普邦新型材料有限公司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无锡市锡山区东港镇东湖塘锡沙线（东湖村委对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面）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无锡日虹矽钢片有限公司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无锡市锡山区东港镇创业路7号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无锡华盛力通电驱动系统有限公司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无锡市锡山区东港镇港下里国工业园区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无锡亚普特钢品有限公司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无锡市锡山区东港镇三联村（东港驾校东300米）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无锡红豆织造有限公司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无锡市锡山区东港镇港下兴港路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安乃达驱动技术（江苏）有限公司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无锡市锡山区东港镇工业园区电力装备产业园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无锡统力电工有限公司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无锡锡山区东港镇勤工路22号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无锡琦利安装服务有限公司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无锡市锡山区东港镇亚光村朝阳路28号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锡山区东港瑞佳木制品厂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锡山区东港镇黄土塘绿色情丝帘业有限公司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无锡市伟元化工产品有限公司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东亭街道卡摩尔汽车广场D411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中国石油天然气股份有限公司江苏无锡东亭加油站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锡沪路东亭中段99号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中国石化销售有限公司江苏无锡锡州加油站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无锡市太湖大道1388号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惠山区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无锡科特共创装备制造有限公司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无锡惠山经济开发区堰新路398号（开发区）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无锡宇宁智能科技有限公司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无锡惠山经济开发区堰新路311号（经营场所：无锡市惠山区行知路35号慧谷创业园C区52）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无锡市益得孚液压缸有限公司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无锡惠山经济开发区中惠路500-2、500-4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无锡优利佳五金制造有限公司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无锡市惠山区堰桥街道长安曙明路21号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无锡盛力达科技股份有限公司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无锡惠山经济开发区堰新东路1号（经营场所：无锡市惠山经济开发区标准厂房A区B15）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江苏绿凯思科环保科技有限公司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无锡惠山经济开发区风电园风能路67-1号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无锡市渼邦汽车维修有限公司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无锡市惠山区堰桥街道西漳路56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无锡加佰利密封科技有限公司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无锡市惠山区堰桥街道堰丰路31号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无锡锡能锅炉有限公司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无锡惠山经济开发区堰新东路9号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无锡比亚汽车零部件有限公司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无锡市惠山区洛社镇洛杨路西侧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惠山区洛社镇阔派木业制品厂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无锡市惠山区洛社镇洛圻路99号四楼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无锡市藕塘绒线厂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无锡市惠山区钱桥街道藕乐苑社区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无锡凯伦纳弹簧有限公司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无锡市惠山区钱桥街道恒藕路11号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无锡晶龙华特电工有限公司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无锡市惠山区钱桥街道玉泉路81号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无锡市普佳机械有限公司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无锡市惠山区钱桥东风社区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无锡市前洲印染有限公司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无锡市惠山区前洲街道青城路4号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无锡嘉星纺织品有限公司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无锡市惠山区前洲街道新印桥社区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无锡市康静毛纺染色厂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无锡市惠山经济开发区前洲配套区万寿路12号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无锡市祥丰印染有限公司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无锡惠山经济开发区前洲配套区友联园区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无锡豪思纺织品有限公司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无锡惠山经济开发区玉祁配套区（顺祁路9号）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无锡伟荣材料科技有限公司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宜兴市官林镇戈庄村杨生坝88号16栋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无锡迈玛能源科技有限公司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无锡市惠山区玉祁街道南联村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无锡市维娅娜纺织品有限公司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无锡市惠山区玉祁街道之勉路与永泰路交叉口西南侧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无锡烨隆精密机械股份有限公司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无锡市惠山经济开发区洛社配套区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无锡银荣板业有限公司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无锡市惠山区玉祁街道工业集中区（北区）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富卓汽车零部件(无锡)有限公司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无锡市惠山区风能路33号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无锡民联汽车零部件有限公司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无锡市惠山区堰新东路18号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无锡睿澜智能科技有限公司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无锡市惠山区惠山大道1699号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江苏弘诚包装科技有限公司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无锡市惠山区春惠路6号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无锡市德巨科技有限公司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无锡市惠山区城塘678号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无锡丹铨精密机械有限公司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无锡市惠山区金惠路595号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无锡市鼎涔机械有限公司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无锡市惠山区惠明路88号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无锡联友混凝土有限公司宏云分公司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无锡市惠山区东庄大桥南堍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惠山区堰桥夏简依服装厂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无锡市惠山区金惠路595号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惠山区堰桥南梦丰服装厂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无锡市惠山区长盛路8号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埃森泽精密制造（无锡）有限公司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无锡市惠山区惠畅路69号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艾柏森（江苏）生物科技有限公司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无锡市惠山区惠山大道1699号C3三楼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奥联新能源科技（无锡）有限公司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无锡市惠山区惠际路179号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无锡永展精密机械有限公司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无锡市惠山区长安社区东旺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无锡裕嵘制衣厂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无锡市惠山区太平路2号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无锡变格新材料科技有限公司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无锡市惠山区中惠路518号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德新钢管（中国）有限公司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无锡市惠山区金惠路588号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无锡鑫锐通用机械有限公司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无锡市惠山区长欣路301号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梵迩佳智能科技有限公司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无锡市惠山区堰宁路78号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无锡斯力特新能源科技有限公司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无锡市惠山区堰锦路6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无锡康宁防爆电器有限公司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无锡市惠山区堰桥路35-1号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无锡市立力金属制品有限公司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无锡市惠山区堰丰路25号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无锡金丽得金属制品有限公司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无锡市惠山区漳鸿路18-5号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无锡弘力硅胶制品有限公司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无锡市惠山区堰丰路6号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江苏杜昌电力设备制造有限公司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无锡市惠山区尤旺村庙下2号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无锡翔能机械制造有限公司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无锡市惠山区西漳路23号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无锡新泰散热管厂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无锡市惠山区堰锦路18号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无锡市邦得胶粘制品有限公司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无锡市惠山区西昌路22号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无锡市鑫越联特能源设备制造厂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无锡市惠山区塘头塘贸路8号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无锡市锦泰密封件厂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无锡市惠山区堰玉路145号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无锡市云顺钢管制造有限公司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江苏省无锡市惠山区钱桥街道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无锡市新一代电力电器有限公司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无锡市钱桥稍塘社区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无锡市振业合金包芯线厂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无锡市惠山区钱桥钱胡公路569-2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无锡大地薄板有限公司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无锡惠山经济开发区钱桥街道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无锡中伟精密钢管有限公司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无锡圣佳力管业有限公司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无锡市惠山区钱桥街道西漳社区新盛路88号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无锡市大晟管业科技有限公司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江苏省无锡市惠山区钱桥街道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无锡高源奕舜金属制品有限公司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无锡市惠山区钱桥溪南威尔北路1号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无锡锡云环保科技有限公司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江苏省无锡市惠山区钱桥街道南桥街道9号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无锡市瑞达钢管有限公司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江苏省无锡市惠山区钱桥街道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无锡市雄诚冷轧带钢有限公司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无锡市惠山区钱桥溪南伟业路8-4号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无锡强俊金属科技有限公司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无锡市惠山区钱桥街道西漳社区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无锡市必胜必精密钢管有限公司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无锡惠山经济开发区钱桥配套区舜南路7号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无锡钱桥纺机设备有限公司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无锡市惠山区钱桥洋溪社区洋溪桥堍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无锡市钱桥化工机械有限公司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无锡市惠山区钱桥伟业路2号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无锡市尚培得金属制品有限公司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无锡市惠山区洛海路5号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无锡海必富科技有限公司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无锡市惠山区洛社镇枫杨路19号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无锡斯蒂勒新材料科技有限公司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无锡市惠山区洛社镇花苑村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无锡市先捷科业有限公司惠山分公司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无锡市洛社镇双庙村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无锡市美和贸易有限公司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无锡市惠山区洛社镇新苑路18号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无锡杨市氯化石蜡厂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无锡市惠山区洛社镇杨市镇北村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无锡市正和工业气体有限公司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无锡市惠山区洛社镇石塘湾梅泾村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无锡市新盛工业气体有限公司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无锡市惠山区洛社正明东路2号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无锡大成工业气体有限公司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无锡市惠山区洛社镇石塘湾秦家庄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江苏天鸿化工有限公司气体分公司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洛社镇新苑路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无锡市方顺型钢科技有限公司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无锡市惠山区洛社镇花苑村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无锡瑞吉德机械有限公司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无锡市惠山区洛社镇志公路1-2号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无锡市威亿金属制品有限公司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无锡市惠山区洛社镇绿化村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无锡互云通电力设备有限公司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无锡市惠山区洛社镇志公路218号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无锡中强电碳有限公司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无锡市惠泽通用机械有限公司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前洲配套区鑫园路2号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无锡市协创机械制造有限公司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前洲配套区惠和路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无锡市美邦锻压有限公司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前洲配套区鑫园路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无锡市荣烨通用设备厂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前洲配套区龙谭路9号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无锡市通诚船舶附件厂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前洲配套区新石路8-2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无锡市宇鑫金属切割有限公司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前洲街道邓巷村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无锡市信谊机械有限公司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前洲配套区新石路2号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无锡新涛机械制造有限公司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前洲配套区余浩路8号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无锡市春康铜业有限公司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前洲街道堰玉东路9号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无锡应宏激光科技有限公司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前洲配套区堰玉西路70号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无锡久长机械设备有限公司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前洲配套区堰玉西路18号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无锡市创新低温环模设备科技有限公司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前洲街道新印桥村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无锡市阿特兹智能装备有限公司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前洲配套区鑫园路5号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无锡天阳干燥设备有限公司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前洲配套区堰玉西路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无锡市中新镀锌有限公司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前洲街道北幢村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无锡三和热镀锌厂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前洲街道北幢村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无锡市前丰镀锌厂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前洲街道北幢村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无锡市顺天镀锌厂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前洲街道北幢村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无锡市前洲镀锌厂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前洲街道北幢村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无锡双雄通用机械有限公司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前洲街道西塘村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无锡市海昌机械设备有限公司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前洲配套区新石路20号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无锡市祁达胶粘带有限公司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前洲配套区万寿路18号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无锡市威特机械有限公司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前洲街道新印桥村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无锡万事达设备制造厂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前洲配套区堰玉西路88号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江苏御娘食品有限公司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无锡市惠山区玉祁街道黄泥坝村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无锡市欧丰电梯配件有限公司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无锡市惠山区玉祁街道芙蓉村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无锡钰生金属材料有限公司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无锡市惠山区玉祁街道曙光村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无锡丰量精密工具有限公司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无锡市惠山区玉祁街道玉蓉村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无锡皓江新材料科技有限公司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无锡市惠山区玉祁街道蓉丰路6号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无锡锐克电动工具有限公司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无锡市惠山区玉祁街道南联村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无锡惠山泵业有限公司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无锡惠山经济开发区玉祁配套区（玉东村）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无锡市玉祁嘉昊冲压件厂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无锡惠山经济开发区玉祁配套区（玉东村）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无锡国鑫封头制造有限公司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无锡市惠山区玉祁街道曙光村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无锡市永坚金属制品有限公司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无锡惠山经济开发区玉祁配套区玉东路3号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无锡朗盛线缆材料有限公司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无锡市惠山区玉祁街道曙光村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无锡汉海威金属制品有限公司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无锡惠山经济开发区玉祁配套区祁兴路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无锡和缘纺织品有限公司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无锡市惠山经济开发区玉祁配套区玉东村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无锡沃库达家居用品有限公司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无锡惠山经济开发区玉祁配套区（玉东村）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无锡固亚德电力设备有限公司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无锡惠山经济开发区智慧路18号1401室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惠山区阳山镇大利金属制品加工厂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无锡市惠山区阳山镇桃园村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无锡翼顺庆通用设备制造有限公司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无锡惠山经济开发区阳山配套区天力路1号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无锡国圣印刷有限公司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无锡市阳山镇桃园村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无锡全隆动力科技有限公司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无锡惠山经济开发区阳山配套区天力路9号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无锡神冲锻压机床有限公司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无锡市惠山经济开发区阳山配套区天顺路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无锡市贝思德机械制造有限公司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无锡惠山经济开发区阳山配套区天力路20号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无锡市百畅机械科技有限公司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无锡市惠山区阳山镇普照村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无锡市东升精密铝缸管厂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无锡惠山经济开发区阳山配套区（杨木桥村）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无锡市庚轩机械设备有限公司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无锡惠山经济开发区阳山配套区陆南路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无锡市远东机械制造有限公司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无锡惠山经济开发区阳山配套区陆西路2号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无锡市宇军通用机械厂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无锡市惠山区阳山镇陆中南路110号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01"/>
        <w:gridCol w:w="3657"/>
        <w:gridCol w:w="3294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Cs w:val="32"/>
              </w:rPr>
              <w:t>滨湖区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7" w:type="dxa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294" w:type="dxa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瑞艾特科技（无锡）有限公司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雪浪街道贡湖社区缘湖路南皲大桥南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无锡威克电机技术有限公司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雪浪街道山水西路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528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无锡市双旭机械设备制造有限公司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雪浪街道吴塘张桥头村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无锡鑫毅达药化设备有限公司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南湖村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无锡市辉王塑业有限公司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南湖中路缘溪道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无锡市钦凯纸塑有限公司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方泉路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15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无锡市大浮化工装备厂有限公司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山水东路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792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无锡卡特斯电机有限公司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吴塘社区杨巷上老村委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无锡华德电子科技有限公司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滴翠路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82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C2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楼三层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无锡市东澳冶金耐火材料有限公司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湖景社区石埠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130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无锡芯灵微电子有限公司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滴翠路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100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17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无锡恒大电子科技有限公司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建筑西路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599-1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号楼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)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二十楼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无锡博脉智能科技有限公司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蠡开标准厂房标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楼东侧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无锡顺隆涂装科技有限公司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胡埭工业园西拓区新科三路10-1号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无锡市太湖气体有限公司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胡埭镇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丁香路18号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无锡市蠡园医用氧有限责任公司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胡埭工业园胡埭路8号蠡园工业园区5号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辉瑞制药（无锡）有限公司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马山7号桥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无锡正东药业有限公司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马山工业园峰影二路8号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无锡市翼博机械制造有限公司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马山碧波支路3号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无锡金之洋铝业有限公司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马山紫云路18号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无锡市松洋工业自动化有限公司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马山常康路23号北面第二跨车间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无锡惠铎环境能源科技有限公司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马山常康路23号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无锡睿龙新材料科技有限公司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马山常康路11号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上海布景服饰有限公司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胡埭镇大河绛路2号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无锡琳达织造有限公司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胡埭镇胡埭镇鸿翔路28号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嘉兴太平洋能源设备有限公司无锡分公司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胡埭镇大河绛路2号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无锡新盛昌钢板弹簧有限责任公司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贡湖社区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无锡科达电梯有限公司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军嶂社区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无锡市云纳机械制造有限公司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南湖中路21号-2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无锡市骐杰机械设备有限公司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山水东路811号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无锡荣鼎五金机械有限公司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山水东路811号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江苏万畅机械设备制造有限公司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幸光村1-6号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无锡市景悟机电有限公司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山水西路永邦炼油隔壁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无锡市君伟佳制衣有限公司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蠡园经济开发区标准厂房标3号2楼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无锡市科士特科技有限公司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滴翠路100号8号楼401室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无锡市芯通电子科技有限公司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鸿桥路888号128室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无锡金藤首饰有限公司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蠡园开发区滴翠路100号11号楼1层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无锡康森斯克电子科技有限公司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滴翠路86-50401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无锡市春瑞玻璃饰品有限公司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环镇北路36号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无锡市共信机械科技有限公司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人民西路215号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无锡市军瑞达机械制造有限公司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苏铁路95号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无锡法曼机械科技有限公司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刘塘路2-3号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江苏泰来包装工程集团有限公司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钱胡路801号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无锡双盛石化装备有限公司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负来桥路10号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无锡市荣华机械制造有限公司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陆藕路21-2号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泓轩瑞机械无锡有限公司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环镇西路88号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无锡市海特机械有限公司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景天路9号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无锡市明珠石油化工备件有限公司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紫荆路18号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无锡市博云瀚机械有限公司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农科队路11号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无锡市林格自动化电气装配厂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鸿翔中心路7号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无锡衡达原科技有限公司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刘塘路7号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无锡宝思牧机械制造有限公司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刘塘路2-1号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无锡市永和塑料制品有限公司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金桂西路13号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无锡木棉花家纺制品有限公司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孟村路18号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无锡昊华液压科技有限公司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张村99号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无锡赛迪森机械有限公司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文竹东路3号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无锡市苏盛汽车部件有限公司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无锡市滨湖区青龙山路38号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无锡市辰久机械有限公司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无锡市钱姚路88号-J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无锡腾海精密模具有限公司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无锡市梅园军民路20号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滨湖区干将机械厂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无锡市梅园军民路20号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无锡天越机械制造有限公司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査巷98号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无锡宝呈圆文化传媒有限公司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无锡市钱姚路88号-E号二层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无锡市金牛石化仪器设备有限公司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太湖大道蠡湖路口后郁巷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新吴区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无锡光群雷射科技有限公司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无锡国家高新技术产业开发区60号地块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无锡日托光伏科技有限公司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无锡市新区新华路12号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兴国科技（无锡）有限公司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无锡新吴区梅村锡贤路108号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SK海力士半导体（中国）有限公司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无锡高新区综合保税区K7地块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希门凯电子（无锡）有限公司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无锡高新技术产业开发区65-A地块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英嘉动力科技无锡有限公司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无锡市新吴区无锡中关村软件园16号楼（B6栋）101室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无锡港晖电子有限公司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无锡市新吴区珠江路19-1号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无锡市立志包装有限公司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无锡市新区南站工业集中区B区F-02号地块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无锡市豪盛交通设施有限公司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无锡新区城南路201-8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无锡金栢精密模具有限公司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无锡市新区旺庄工业配套二期A-7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无锡新拓普金属材料有限公司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无锡市锡鸿路38号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无锡市勇盛金属制品有限公司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无锡市梅村镇工业园区群力村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明和汽车部件（无锡）有限公司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无锡市新区锡梅路61号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无锡水登机械有限公司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无锡国家高新技术产业开发区华友三路19号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无锡明珠钢球有限公司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无锡新区锡东配套五期B18-3号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神户钣金（无锡）金属有限公司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无锡国家高新技术产业开发区经一路1号无锡华友工业园C-2号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无锡法拉塑胶有限公司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无锡市新区硕放工业园五期26-1号地块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乐星电动科技（无锡）有限公司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无锡市新吴区国家高新技术开发区乐星路1号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三樱（无锡）汽车部件有限公司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无锡市新区新梅路80号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江苏明越精密高温合金有限公司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无锡新吴区硕放工业集中区五期D4-1号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江苏顺隆昇精密模塑有限公司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无锡市新吴区硕放工业集中区五期C10地块 香楠一路6号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恩骅力工程材料（无锡）有限公司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无锡国家高新技术产业开发区珠江路9-2号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无锡市福仕德金属电器有限公司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无锡市新区硕放工业园杨家湾小区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无锡荣志电子有限公司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无锡国家高新技术产业开发区B区32-B地块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铃王（无锡）电器有限公司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无锡国家高新技术产业开发区灵江路7号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无锡大力起重机械有限公司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无锡市新区硕放工业集中区五期A35号地块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无锡娄东不锈钢有限公司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无锡市新吴区硕放薛典北路82号KLD06-09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无锡市卡莱斯金属制品厂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无锡市新区鸿山镇鸿声七房桥村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科玛化妆品（无锡）有限公司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无锡市新吴区锡梅路95号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爱樱精密机械（无锡）有限公司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无锡市国家高新技术产业开发区梅村工业集中区2号南半侧标准厂房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无锡市恒光传动机械有限公司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无锡市新区旺庄高浪渡村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无锡市王兴记有限公司生产配供分公司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无锡市新吴区梅村新南中路3号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强茂电子（无锡）有限公司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无锡国家高新技术产业开发区汉江路8号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阿里斯顿热能产品（中国）有限公司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无锡新加坡工业园行创一路9号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无锡建仪仪器机械有限公司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无锡市新吴区坊前春阳东路8号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无锡市沪光巾被有限公司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无锡市新吴区江溪街道坊前锡贤路33号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无锡宝南机器制造有限公司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无锡市新吴区坊前锡甘路138号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宏昌电器（无锡）有限公司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无锡市新吴区鸿山街道旺鸿路19-4号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无锡新宝重工科技有限公司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无锡市新吴区金城东路399号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乐星机械（无锡）有限公司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无锡国家高新技术产业开发区102-F号地块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飞而康快速制造科技有限责任公司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无锡市新区鸿山街道鸿山路99号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无锡市新兔机械有限公司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无锡市新吴区鸿山太科园安置区（鸿福路4号）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无锡市新区鸿山镇鸿声友联木材厂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无锡市新吴区鸿山街道锡甘路588号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无锡万里实业集团有限公司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无锡市新区鸿山街道锡梅路179号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无锡市江南金属制品厂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无锡市新区鸿山镇后宅南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无锡金澳塑业有限公司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无锡市新吴区鸿山街道大新村振发路北侧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无锡安杰服饰有限公司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无锡市新吴区硕放杨家湾工业区一路10号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无锡市华峰金属塑胶制品厂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无锡市新吴区鸿山街道金马路18号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无锡达诺精密钣金有限公司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无锡市新吴区梅村街道锡泰路219号2号楼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无锡中科德芯感知科技有限公司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无锡市新吴区弘毅路10号金乾座901—910室（经营场所：无锡市新吴区锡梅路113-2-2）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无锡市南锡电子有限公司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无锡市新吴区新洲路15号汇鸿工业园北门九号楼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无锡星之源科技有限公司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无锡市新区旺庄街道荆同工业园41号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无锡山肯工具科技有限公司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无锡市新吴区旺庄工业配套区二期C-05号地块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无锡卓跃金属制品有限公司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无锡市新吴区江溪街道锡贤路85号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无锡高联三杰精密铸造有限公司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无锡市新吴区城南路223-1号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江苏卡圣罗服装销售有限公司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新吴区花郡家园1号3楼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无锡市宏达电梯有限公司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无锡市新区旺庄工业配套区二期B-18号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无锡市寅泰机械厂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无锡市新吴区锡达路576号5号厂房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无锡恩斯泰半导体设备有限公司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无锡市新吴区锡兴路16号A栋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无锡市富森包装制品有限公司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无锡市新吴区鸿山街道大坊桥工业园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英飞凌科技（无锡）有限公司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无锡新加坡工业园行创三路8号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江苏爱智帘智能科技有限公司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无锡市新吴区珠江路67号5号楼A楼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无锡市永晶光电科技有限公司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无锡市新吴区清源路20号立业楼D栋201-2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滨湖区永鑫翔机械制造厂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无锡市新吴区新安街道李东村硕放大桥南312国道旁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无锡新立肯新材料科技有限公司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无锡新吴区弘毅路8号金帛座801、805室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江苏领印数码科技有限公司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无锡市新吴区无锡中关村软件园50-103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无锡优洁科技有限公司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无锡市国家高新技术产业开发区长江南路17号-4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无锡弘盈精密科技有限公司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无锡市新吴区鸿山街道鸿山路389号-6-1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无锡市昊翔塑料有限公司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无锡市新吴区城南路223-5-1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江苏中电创达建设装备科技有限公司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无锡市新吴区宏业路118号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无锡汉博新能源科技有限公司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无锡市新吴区菱湖大道111号软件园鲸鱼座C707室-1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无锡玮合联机械制造有限公司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无锡市新吴区城南路217-2号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无锡墅驰门窗科技有限公司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无锡市新吴区华谊路29号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江苏亚标检测技术服务有限公司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无锡市新吴区菱湖大道200号中国传感网国际创新园G1栋506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无锡道石新材料有限公司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无锡市新吴区硕放街道南开路50号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无锡乾昌服饰制造有限公司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无锡新区硕放工业集中区五期A5号地块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无锡模达科技有限公司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无锡市新吴区硕放中通路8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无锡华焊智能装备有限公司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无锡市新吴区硕放街道振发路233号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无锡腾洲新能源科技有限公司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无锡市新吴区无锡中关村软件园3号楼（A6）213-27室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无锡美上日东弹簧有限公司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无锡市新区硕放工业集中区新宅路16号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无锡盛和信物联科技有限公司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无锡市新吴区菱湖大道200号中国物联网国际创新园G1-1106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无锡市华力神起重运输机械有限公司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无锡市新区硕放工业园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无锡聚得兴科技有限公司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无锡市新吴区梅村工业园张公路52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无锡天青元储智能科技有限公司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无锡市新吴区景贤路6号中国物联网国际创新园H1-1001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无锡市通源电器有限公司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无锡市新吴区硕放杨家湾村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无锡沛桦智能装备有限公司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无锡市新吴区硕放空港产业园南开路70号湖东工业园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无锡迅鹏数控科技有限公司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无锡市新吴区梅村新锦路112号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无锡市晶品机械科技有限公司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无锡市新吴区锡义路76号C005号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无锡桢伟科技有限公司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无锡市新吴区锡贤路79-12号北面第二间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江苏毅诺康成生物科技有限公司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无锡市新吴区金城东路380号的6#房的第8层802室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无锡市鸿旅精密机械制造有限公司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无锡市新吴区鸿山街道锡协路208号内6号一楼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无锡四纬测控技术有限公司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无锡新吴区锡贤路78号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无锡市丰润拉链有限公司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无锡市梅村泰伯路23号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无锡市唯斯恺精密机械有限公司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无锡市新吴区金城东路625号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无锡正诚机械科技有限公司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无锡市新区江溪街道坊前锡义路88号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无锡骄阳电子科技有限公司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无锡市新吴区梅村金城东路508号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无锡优微科技有限公司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无锡市新吴区菱湖大道200号G8-405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无锡市德克森义齿制品厂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无锡市新吴区锡泰路566号18#401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无锡军芳精密模具科技有限公司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无锡市新吴区梅村群兴路5-4号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无锡智能自控工程股份有限公司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无锡市锡达路258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无锡安迈科技有限公司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无锡新区新畅南路29号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无锡沃可发动机降噪部件有限公司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无锡新区锡梅路100号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亿腾科技（无锡）有限公司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无锡新区梅村工业集中区A75-3地块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无锡新诚铭塑料厂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无锡市新吴区鸿山街道锡协路212号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江苏合成输配电设备有限公司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无锡市新区梅村新都路8号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无锡斯帕莱茵塑料制品有限公司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无锡市新吴区鸿山街道锡梅路176号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无锡市海普精密模具有限公司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无锡市新吴区长江东路265-2号（一车间一楼）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合利和科技无锡有限公司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无锡市新吴区鸿山街道鸿运路201号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无锡市展新风动工具厂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无锡市新吴区鸿山街道鸿达路105-1号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蜂井包装工业无锡有限公司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无锡市新吴区鸿山街道鸿昌路91号一楼西侧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无锡市巨浪智能装备有限公司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无锡市新吴区金马路12-8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无锡新弘林机械设备有限公司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无锡市新吴区硕放工业园五期11-2号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无锡市华冷机械有限公司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无锡市新吴区鸿山街道鸿运路208号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无锡市博康帆布织造有限公司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无锡市新吴区硕放杨家湾村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无锡有孚精工科技有限公司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无锡市新吴区鸿山街道金马路18号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无锡保尔兴安全用品有限公司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无锡市新区鸿山镇后宅东塘街村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无锡集磁科技有限公司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无锡市新吴区振发六路2号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无锡博望门厂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无锡市新区江溪街道坊前锡义路92号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无锡信贝科技发展有限公司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无锡市新吴区鸿山街道鸿昌路55号</w:t>
            </w:r>
          </w:p>
        </w:tc>
      </w:tr>
    </w:tbl>
    <w:p>
      <w:pP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-655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altName w:val="方正大标宋_GBK"/>
    <w:panose1 w:val="02020603050405020304"/>
    <w:charset w:val="86"/>
    <w:family w:val="auto"/>
    <w:pitch w:val="variable"/>
    <w:sig w:usb0="00000000" w:usb1="00000000" w:usb2="00000009" w:usb3="00000000" w:csb0="400001FF" w:csb1="FFFF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方正书宋_GBK"/>
    <w:panose1 w:val="02010600030101010101"/>
    <w:charset w:val="7A"/>
    <w:family w:val="auto"/>
    <w:pitch w:val="variable"/>
    <w:sig w:usb0="00000000" w:usb1="00000000" w:usb2="0000000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altName w:val="方正仿宋_GBK"/>
    <w:panose1 w:val="02010609060101010101"/>
    <w:charset w:val="00"/>
    <w:family w:val="auto"/>
    <w:pitch w:val="variable"/>
    <w:sig w:usb0="00000000" w:usb1="00000000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5"/>
  </w:compat>
  <w:docVars>
    <w:docVar w:name="commondata" w:val="eyJoZGlkIjoiNTIzODQ2Njk1MWFjNWQxODQwNGEzOWM5MzdjYjBhOD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</w:style>
  <w:style w:type="paragraph" w:styleId="16">
    <w:name w:val="Body Text Indent"/>
    <w:basedOn w:val="0"/>
    <w:next w:val="15"/>
    <w:pPr>
      <w:spacing w:after="120"/>
      <w:ind w:leftChars="200" w:left="200"/>
    </w:p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Normal (Web)"/>
    <w:basedOn w:val="0"/>
    <w:pPr>
      <w:widowControl w:val="0"/>
      <w:jc w:val="both"/>
    </w:pPr>
    <w:rPr>
      <w:rFonts w:ascii="Calibri" w:eastAsia="宋体" w:cs="宋体" w:hAnsi="Calibri"/>
      <w:kern w:val="2"/>
      <w:sz w:val="24"/>
      <w:szCs w:val="24"/>
      <w:lang w:val="en-US" w:eastAsia="zh-CN" w:bidi="ar-SA"/>
    </w:rPr>
  </w:style>
  <w:style w:type="paragraph" w:styleId="20">
    <w:name w:val="Body Text First Indent 2"/>
    <w:basedOn w:val="16"/>
    <w:pPr>
      <w:widowControl w:val="0"/>
      <w:spacing w:after="120"/>
      <w:ind w:leftChars="200" w:left="200" w:firstLineChars="200" w:firstLine="20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character" w:styleId="21">
    <w:name w:val="Strong"/>
    <w:basedOn w:val="10"/>
    <w:rPr>
      <w:b/>
      <w:bCs/>
    </w:rPr>
  </w:style>
  <w:style w:type="character" w:styleId="22">
    <w:name w:val="Hyperlink"/>
    <w:basedOn w:val="10"/>
    <w:rPr>
      <w:color w:val="0000FF"/>
      <w:u w:val="single"/>
    </w:rPr>
  </w:style>
  <w:style w:type="paragraph" w:customStyle="1" w:styleId="23">
    <w:name w:val="样式1"/>
    <w:basedOn w:val="0"/>
    <w:rPr>
      <w:b/>
      <w:color w:val="538135"/>
      <w:sz w:val="28"/>
    </w:rPr>
  </w:style>
  <w:style w:type="character" w:customStyle="1" w:styleId="24">
    <w:name w:val="NormalCharacter"/>
  </w:style>
  <w:style w:type="character" w:customStyle="1" w:styleId="25">
    <w:name w:val="font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26">
    <w:name w:val="font6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27">
    <w:name w:val="font01"/>
    <w:basedOn w:val="10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28">
    <w:name w:val="font2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29">
    <w:name w:val="font3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0">
    <w:name w:val="font41"/>
    <w:basedOn w:val="10"/>
    <w:rPr>
      <w:rFonts w:ascii="宋体" w:eastAsia="宋体" w:cs="宋体"/>
      <w:color w:val="333333"/>
      <w:sz w:val="21"/>
      <w:szCs w:val="21"/>
      <w:u w:val="none"/>
    </w:rPr>
  </w:style>
  <w:style w:type="character" w:customStyle="1" w:styleId="31">
    <w:name w:val="font11"/>
    <w:basedOn w:val="10"/>
    <w:rPr>
      <w:rFonts w:ascii="宋体" w:eastAsia="宋体" w:cs="宋体"/>
      <w:color w:val="000000"/>
      <w:sz w:val="21"/>
      <w:szCs w:val="21"/>
      <w:u w:val="none"/>
    </w:rPr>
  </w:style>
  <w:style w:type="paragraph" w:customStyle="1" w:styleId="32">
    <w:name w:val="Table Text"/>
    <w:basedOn w:val="0"/>
    <w:rPr>
      <w:rFonts w:ascii="仿宋" w:eastAsia="仿宋" w:cs="仿宋"/>
      <w:sz w:val="15"/>
      <w:szCs w:val="15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5.png"/><Relationship Id="rId4" Type="http://schemas.openxmlformats.org/officeDocument/2006/relationships/image" Target="media/5.png"/><Relationship Id="rId5" Type="http://schemas.openxmlformats.org/officeDocument/2006/relationships/image" Target="media/2.png"/><Relationship Id="rId6" Type="http://schemas.openxmlformats.org/officeDocument/2006/relationships/image" Target="media/2.png"/><Relationship Id="rId7" Type="http://schemas.openxmlformats.org/officeDocument/2006/relationships/image" Target="media/2.png"/><Relationship Id="rId8" Type="http://schemas.openxmlformats.org/officeDocument/2006/relationships/image" Target="media/2.png"/><Relationship Id="rId9" Type="http://schemas.openxmlformats.org/officeDocument/2006/relationships/image" Target="media/2.png"/><Relationship Id="rId10" Type="http://schemas.openxmlformats.org/officeDocument/2006/relationships/image" Target="media/2.png"/><Relationship Id="rId11" Type="http://schemas.openxmlformats.org/officeDocument/2006/relationships/image" Target="media/2.png"/><Relationship Id="rId12" Type="http://schemas.openxmlformats.org/officeDocument/2006/relationships/image" Target="media/2.png"/><Relationship Id="rId13" Type="http://schemas.openxmlformats.org/officeDocument/2006/relationships/image" Target="media/2.png"/><Relationship Id="rId14" Type="http://schemas.openxmlformats.org/officeDocument/2006/relationships/image" Target="media/2.png"/><Relationship Id="rId15" Type="http://schemas.openxmlformats.org/officeDocument/2006/relationships/image" Target="media/2.png"/><Relationship Id="rId16" Type="http://schemas.openxmlformats.org/officeDocument/2006/relationships/image" Target="media/2.png"/><Relationship Id="rId17" Type="http://schemas.openxmlformats.org/officeDocument/2006/relationships/image" Target="media/2.png"/><Relationship Id="rId18" Type="http://schemas.openxmlformats.org/officeDocument/2006/relationships/image" Target="media/2.png"/><Relationship Id="rId19" Type="http://schemas.openxmlformats.org/officeDocument/2006/relationships/image" Target="media/2.png"/><Relationship Id="rId20" Type="http://schemas.openxmlformats.org/officeDocument/2006/relationships/image" Target="media/2.png"/><Relationship Id="rId21" Type="http://schemas.openxmlformats.org/officeDocument/2006/relationships/image" Target="media/42.png"/><Relationship Id="rId22" Type="http://schemas.openxmlformats.org/officeDocument/2006/relationships/image" Target="media/2.png"/><Relationship Id="rId23" Type="http://schemas.openxmlformats.org/officeDocument/2006/relationships/image" Target="media/2.png"/><Relationship Id="rId24" Type="http://schemas.openxmlformats.org/officeDocument/2006/relationships/image" Target="media/2.png"/><Relationship Id="rId25" Type="http://schemas.openxmlformats.org/officeDocument/2006/relationships/image" Target="media/2.png"/><Relationship Id="rId26" Type="http://schemas.openxmlformats.org/officeDocument/2006/relationships/image" Target="media/2.png"/><Relationship Id="rId27" Type="http://schemas.openxmlformats.org/officeDocument/2006/relationships/image" Target="media/2.png"/><Relationship Id="rId28" Type="http://schemas.openxmlformats.org/officeDocument/2006/relationships/image" Target="media/2.png"/><Relationship Id="rId29" Type="http://schemas.openxmlformats.org/officeDocument/2006/relationships/image" Target="media/5.png"/><Relationship Id="rId30" Type="http://schemas.openxmlformats.org/officeDocument/2006/relationships/image" Target="media/2.png"/><Relationship Id="rId31" Type="http://schemas.openxmlformats.org/officeDocument/2006/relationships/image" Target="media/2.png"/><Relationship Id="rId32" Type="http://schemas.openxmlformats.org/officeDocument/2006/relationships/image" Target="media/5.png"/><Relationship Id="rId33" Type="http://schemas.openxmlformats.org/officeDocument/2006/relationships/image" Target="media/2.png"/><Relationship Id="rId34" Type="http://schemas.openxmlformats.org/officeDocument/2006/relationships/image" Target="media/2.png"/><Relationship Id="rId35" Type="http://schemas.openxmlformats.org/officeDocument/2006/relationships/image" Target="media/2.png"/><Relationship Id="rId36" Type="http://schemas.openxmlformats.org/officeDocument/2006/relationships/image" Target="media/2.png"/><Relationship Id="rId37" Type="http://schemas.openxmlformats.org/officeDocument/2006/relationships/image" Target="media/2.png"/><Relationship Id="rId38" Type="http://schemas.openxmlformats.org/officeDocument/2006/relationships/image" Target="media/2.png"/><Relationship Id="rId39" Type="http://schemas.openxmlformats.org/officeDocument/2006/relationships/image" Target="media/2.png"/><Relationship Id="rId40" Type="http://schemas.openxmlformats.org/officeDocument/2006/relationships/image" Target="media/2.png"/><Relationship Id="rId41" Type="http://schemas.openxmlformats.org/officeDocument/2006/relationships/image" Target="media/5.png"/><Relationship Id="rId42" Type="http://schemas.openxmlformats.org/officeDocument/2006/relationships/image" Target="media/5.png"/><Relationship Id="rId43" Type="http://schemas.openxmlformats.org/officeDocument/2006/relationships/image" Target="media/2.png"/><Relationship Id="rId44" Type="http://schemas.openxmlformats.org/officeDocument/2006/relationships/image" Target="media/5.png"/><Relationship Id="rId45" Type="http://schemas.openxmlformats.org/officeDocument/2006/relationships/image" Target="media/2.png"/><Relationship Id="rId46" Type="http://schemas.openxmlformats.org/officeDocument/2006/relationships/image" Target="media/2.png"/><Relationship Id="rId47" Type="http://schemas.openxmlformats.org/officeDocument/2006/relationships/image" Target="media/2.png"/><Relationship Id="rId48" Type="http://schemas.openxmlformats.org/officeDocument/2006/relationships/image" Target="media/2.png"/><Relationship Id="rId49" Type="http://schemas.openxmlformats.org/officeDocument/2006/relationships/image" Target="media/2.png"/><Relationship Id="rId50" Type="http://schemas.openxmlformats.org/officeDocument/2006/relationships/image" Target="media/2.png"/><Relationship Id="rId51" Type="http://schemas.openxmlformats.org/officeDocument/2006/relationships/image" Target="media/5.png"/><Relationship Id="rId52" Type="http://schemas.openxmlformats.org/officeDocument/2006/relationships/image" Target="media/5.png"/><Relationship Id="rId53" Type="http://schemas.openxmlformats.org/officeDocument/2006/relationships/image" Target="media/5.png"/><Relationship Id="rId54" Type="http://schemas.openxmlformats.org/officeDocument/2006/relationships/image" Target="media/5.png"/><Relationship Id="rId55" Type="http://schemas.openxmlformats.org/officeDocument/2006/relationships/image" Target="media/5.png"/><Relationship Id="rId56" Type="http://schemas.openxmlformats.org/officeDocument/2006/relationships/styles" Target="styles.xml"/><Relationship Id="rId57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21</TotalTime>
  <Application>Yozo_Office27021597764231179</Application>
  <Pages>43</Pages>
  <Words>25881</Words>
  <Characters>27998</Characters>
  <Lines>4008</Lines>
  <Paragraphs>3741</Paragraphs>
  <CharactersWithSpaces>28020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user</cp:lastModifiedBy>
  <cp:revision>18</cp:revision>
  <dcterms:created xsi:type="dcterms:W3CDTF">2024-03-03T07:14:00Z</dcterms:created>
  <dcterms:modified xsi:type="dcterms:W3CDTF">2024-04-01T02:39:33Z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2052-11.8.2.1130</vt:lpwstr>
  </property>
  <property fmtid="{D5CDD505-2E9C-101B-9397-08002B2CF9AE}" pid="3" name="ICV">
    <vt:lpwstr>C89A290204DB59665C2501664B8B79AC</vt:lpwstr>
  </property>
</Properties>
</file>